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BF5" w:rsidRPr="00D00463" w:rsidRDefault="00875E45">
      <w:pPr>
        <w:pStyle w:val="Organizacja"/>
        <w:rPr>
          <w:lang w:val="pl-PL"/>
        </w:rPr>
      </w:pPr>
      <w:r w:rsidRPr="00BE6794">
        <w:rPr>
          <w:noProof/>
          <w:color w:val="2AAFE6" w:themeColor="text2" w:themeTint="99"/>
          <w:lang w:val="pl-PL"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0">
                <wp:simplePos x="0" y="0"/>
                <wp:positionH relativeFrom="page">
                  <wp:posOffset>5334000</wp:posOffset>
                </wp:positionH>
                <wp:positionV relativeFrom="margin">
                  <wp:align>bottom</wp:align>
                </wp:positionV>
                <wp:extent cx="2114550" cy="9594850"/>
                <wp:effectExtent l="0" t="0" r="0" b="6350"/>
                <wp:wrapSquare wrapText="left"/>
                <wp:docPr id="5" name="Pole tekstowe 5" descr="Newsletter sideb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959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576" w:rsidRDefault="001A5576">
                            <w:pPr>
                              <w:pStyle w:val="Fotograficzna"/>
                            </w:pPr>
                          </w:p>
                          <w:p w:rsidR="001A5576" w:rsidRPr="00C157F8" w:rsidRDefault="00875E45">
                            <w:pPr>
                              <w:rPr>
                                <w:lang w:val="pl-PL"/>
                              </w:rPr>
                            </w:pPr>
                            <w:r w:rsidRPr="00875E45">
                              <w:rPr>
                                <w:noProof/>
                                <w:color w:val="956AAC" w:themeColor="accent5"/>
                                <w:sz w:val="28"/>
                                <w:szCs w:val="28"/>
                                <w:lang w:val="pl-PL" w:eastAsia="pl-PL"/>
                              </w:rPr>
                              <w:drawing>
                                <wp:inline distT="0" distB="0" distL="0" distR="0">
                                  <wp:extent cx="1521559" cy="1519555"/>
                                  <wp:effectExtent l="0" t="0" r="2540" b="4445"/>
                                  <wp:docPr id="2" name="Obraz 2" descr="C:\Users\wykładowca\Documents\2013\UNIWERSYTET 2013\logo_UM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wykładowca\Documents\2013\UNIWERSYTET 2013\logo_UM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791" cy="1522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NewsletterTable"/>
                              <w:tblW w:w="5000" w:type="pct"/>
                              <w:jc w:val="center"/>
                              <w:tblLook w:val="04A0" w:firstRow="1" w:lastRow="0" w:firstColumn="1" w:lastColumn="0" w:noHBand="0" w:noVBand="1"/>
                              <w:tblDescription w:val="Announcement table"/>
                            </w:tblPr>
                            <w:tblGrid>
                              <w:gridCol w:w="3262"/>
                            </w:tblGrid>
                            <w:tr w:rsidR="001A5576" w:rsidRPr="00C157F8" w:rsidTr="005D5BF5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tcW w:w="3439" w:type="dxa"/>
                                  <w:tcBorders>
                                    <w:bottom w:val="nil"/>
                                  </w:tcBorders>
                                </w:tcPr>
                                <w:p w:rsidR="001A5576" w:rsidRPr="00C157F8" w:rsidRDefault="001A5576">
                                  <w:pPr>
                                    <w:pStyle w:val="Obszartabel"/>
                                    <w:rPr>
                                      <w:lang w:val="pl-PL"/>
                                    </w:rPr>
                                  </w:pPr>
                                </w:p>
                              </w:tc>
                            </w:tr>
                            <w:tr w:rsidR="001A5576" w:rsidRPr="00580877" w:rsidTr="005D5BF5">
                              <w:trPr>
                                <w:trHeight w:val="5760"/>
                                <w:jc w:val="center"/>
                              </w:trPr>
                              <w:tc>
                                <w:tcPr>
                                  <w:tcW w:w="343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75E45" w:rsidRPr="00BE6794" w:rsidRDefault="001A5576" w:rsidP="00875E45">
                                  <w:pPr>
                                    <w:pStyle w:val="Nagwek1"/>
                                    <w:outlineLvl w:val="0"/>
                                    <w:rPr>
                                      <w:color w:val="00B0F0"/>
                                      <w:lang w:val="pl-PL"/>
                                    </w:rPr>
                                  </w:pPr>
                                  <w:r w:rsidRPr="00BE6794">
                                    <w:rPr>
                                      <w:color w:val="00B0F0"/>
                                      <w:lang w:val="pl-PL"/>
                                    </w:rPr>
                                    <w:t xml:space="preserve">Ważne </w:t>
                                  </w:r>
                                </w:p>
                                <w:p w:rsidR="00875E45" w:rsidRDefault="00875E45" w:rsidP="00875E45">
                                  <w:pPr>
                                    <w:pStyle w:val="Nagwek1"/>
                                    <w:outlineLvl w:val="0"/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</w:pP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>Uniwersytet Medyczny  im. Karola Marcinkowskiego w Poznaniu, jako Administrator Danych Osobowych, informują Panią/ Pana, iż:</w:t>
                                  </w:r>
                                </w:p>
                                <w:p w:rsidR="00875E45" w:rsidRDefault="00875E45" w:rsidP="00875E45">
                                  <w:pPr>
                                    <w:pStyle w:val="Nagwek1"/>
                                    <w:outlineLvl w:val="0"/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</w:pP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 xml:space="preserve"> •podanie danych jest dobrowolne ale niezbędne w celu </w:t>
                                  </w:r>
                                  <w:r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 xml:space="preserve">przyjęcia zgłoszenia uczestnictwa w Medycznym Uniwersytecie III Wieku, </w:t>
                                  </w: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>obsługi korespondencji oraz umożliwienia kontaktu z Panią/Panem przez Administratora,</w:t>
                                  </w:r>
                                </w:p>
                                <w:p w:rsidR="00875E45" w:rsidRDefault="00875E45" w:rsidP="00875E45">
                                  <w:pPr>
                                    <w:pStyle w:val="Nagwek1"/>
                                    <w:outlineLvl w:val="0"/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</w:pP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>•</w:t>
                                  </w: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ab/>
                                    <w:t>posiada Pani/Pan prawo dostępu do treści swoich danych i ich sprostowania, usunięcia, ograniczenia przetwarzania, prawo do cofnięcia zgody w dowolnym momencie</w:t>
                                  </w:r>
                                  <w:r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 xml:space="preserve"> </w:t>
                                  </w:r>
                                </w:p>
                                <w:p w:rsidR="00875E45" w:rsidRDefault="00875E45" w:rsidP="00875E45">
                                  <w:pPr>
                                    <w:pStyle w:val="Nagwek1"/>
                                    <w:outlineLvl w:val="0"/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</w:pP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>•Pani/Pana dane osobowe nie będą udostępniane innym podmiotom,•</w:t>
                                  </w: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ab/>
                                    <w:t>podane dane będą przetwarzane na podstawie art. 6 ust. 1 pkt a) i zgodnie z treścią ogólnego Rozporządzenia Parlamentu Europejskiego i Rady (UE) 2016/679  z dnia 27 kwietnia 2016r.  w sprawie ochrony osób fizycznych w związku z przetwarzaniem danych osobowych i w sprawie swobodnego przepływu takich danych.</w:t>
                                  </w:r>
                                </w:p>
                                <w:p w:rsidR="00875E45" w:rsidRDefault="00875E45" w:rsidP="00875E45">
                                  <w:pPr>
                                    <w:pStyle w:val="Nagwek1"/>
                                    <w:outlineLvl w:val="0"/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</w:pP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>•</w:t>
                                  </w: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ab/>
                                    <w:t>we wszystkich sprawach dotyczących</w:t>
                                  </w: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lang w:val="pl-PL" w:eastAsia="pl-PL"/>
                                    </w:rPr>
                                    <w:t xml:space="preserve"> </w:t>
                                  </w: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 xml:space="preserve">przetwarzania danych osobowych oraz korzystania z praw związanych z ich przetwarzaniem można się kontaktować z za pomocą e-mail: </w:t>
                                  </w:r>
                                  <w:r w:rsidR="00A91982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>ido@ump.edu.pl</w:t>
                                  </w:r>
                                </w:p>
                                <w:p w:rsidR="00875E45" w:rsidRDefault="00875E45" w:rsidP="00875E45">
                                  <w:pPr>
                                    <w:pStyle w:val="Nagwek1"/>
                                    <w:outlineLvl w:val="0"/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</w:pPr>
                                  <w:r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>D</w:t>
                                  </w: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>ane osobowe będą przetwarzane nie dłużej niż w okresie 24 miesięcy  po czasie</w:t>
                                  </w:r>
                                  <w:r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 xml:space="preserve"> zakończenia uczestnictwa w Medycznym Uniwersytecie III Wieku</w:t>
                                  </w: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 xml:space="preserve">  lub do  momentu odwołania</w:t>
                                  </w: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lang w:val="pl-PL" w:eastAsia="pl-PL"/>
                                    </w:rPr>
                                    <w:t xml:space="preserve"> </w:t>
                                  </w: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>zgody przez osobę, która udzieliła zgody</w:t>
                                  </w:r>
                                </w:p>
                                <w:p w:rsidR="001A5576" w:rsidRPr="00C157F8" w:rsidRDefault="00875E45" w:rsidP="00875E45">
                                  <w:pPr>
                                    <w:pStyle w:val="Nagwek1"/>
                                    <w:outlineLvl w:val="0"/>
                                    <w:rPr>
                                      <w:lang w:val="pl-PL"/>
                                    </w:rPr>
                                  </w:pP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>•</w:t>
                                  </w: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ab/>
                                    <w:t>przysługuje Panu/Pani prawo do wniesienia skargi do Urzędu Ochrony Danych Osobowych,</w:t>
                                  </w:r>
                                  <w:r w:rsidR="00580877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 xml:space="preserve"> ul. Stawki 2, </w:t>
                                  </w:r>
                                  <w:r w:rsidR="00975542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>00-193 Warszawa,</w:t>
                                  </w: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 xml:space="preserve"> jeżeli uznacie Państwo, że przetwarzanie Państwa danych osobowych narusza przepisy prawa.</w:t>
                                  </w:r>
                                </w:p>
                              </w:tc>
                            </w:tr>
                          </w:tbl>
                          <w:p w:rsidR="001A5576" w:rsidRPr="00C157F8" w:rsidRDefault="001A5576">
                            <w:pPr>
                              <w:pStyle w:val="Bezodstpw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alt="Newsletter sidebar 1" style="position:absolute;left:0;text-align:left;margin-left:420pt;margin-top:0;width:166.5pt;height:755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" o:allowoverlap="f" filled="f" stroked="f" strokeweight=".5pt">
                <v:textbox inset="1.44pt,0,1.44pt,0">
                  <w:txbxContent>
                    <w:p w:rsidR="001A5576" w:rsidRDefault="001A5576">
                      <w:pPr>
                        <w:pStyle w:val="Fotograficzna"/>
                      </w:pPr>
                    </w:p>
                    <w:p w:rsidR="001A5576" w:rsidRPr="00C157F8" w:rsidRDefault="00875E45">
                      <w:pPr>
                        <w:rPr>
                          <w:lang w:val="pl-PL"/>
                        </w:rPr>
                      </w:pPr>
                      <w:r w:rsidRPr="00875E45">
                        <w:rPr>
                          <w:noProof/>
                          <w:color w:val="956AAC" w:themeColor="accent5"/>
                          <w:sz w:val="28"/>
                          <w:szCs w:val="28"/>
                          <w:lang w:val="pl-PL" w:eastAsia="pl-PL"/>
                        </w:rPr>
                        <w:drawing>
                          <wp:inline distT="0" distB="0" distL="0" distR="0">
                            <wp:extent cx="1521559" cy="1519555"/>
                            <wp:effectExtent l="0" t="0" r="2540" b="4445"/>
                            <wp:docPr id="2" name="Obraz 2" descr="C:\Users\wykładowca\Documents\2013\UNIWERSYTET 2013\logo_UM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wykładowca\Documents\2013\UNIWERSYTET 2013\logo_UM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791" cy="1522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NewsletterTable"/>
                        <w:tblW w:w="5000" w:type="pct"/>
                        <w:jc w:val="center"/>
                        <w:tblLook w:val="04A0" w:firstRow="1" w:lastRow="0" w:firstColumn="1" w:lastColumn="0" w:noHBand="0" w:noVBand="1"/>
                        <w:tblDescription w:val="Announcement table"/>
                      </w:tblPr>
                      <w:tblGrid>
                        <w:gridCol w:w="3262"/>
                      </w:tblGrid>
                      <w:tr w:rsidR="001A5576" w:rsidRPr="00C157F8" w:rsidTr="005D5BF5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tcW w:w="3439" w:type="dxa"/>
                            <w:tcBorders>
                              <w:bottom w:val="nil"/>
                            </w:tcBorders>
                          </w:tcPr>
                          <w:p w:rsidR="001A5576" w:rsidRPr="00C157F8" w:rsidRDefault="001A5576">
                            <w:pPr>
                              <w:pStyle w:val="Obszartabel"/>
                              <w:rPr>
                                <w:lang w:val="pl-PL"/>
                              </w:rPr>
                            </w:pPr>
                          </w:p>
                        </w:tc>
                      </w:tr>
                      <w:tr w:rsidR="001A5576" w:rsidRPr="00580877" w:rsidTr="005D5BF5">
                        <w:trPr>
                          <w:trHeight w:val="5760"/>
                          <w:jc w:val="center"/>
                        </w:trPr>
                        <w:tc>
                          <w:tcPr>
                            <w:tcW w:w="343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75E45" w:rsidRPr="00BE6794" w:rsidRDefault="001A5576" w:rsidP="00875E45">
                            <w:pPr>
                              <w:pStyle w:val="Nagwek1"/>
                              <w:outlineLvl w:val="0"/>
                              <w:rPr>
                                <w:color w:val="00B0F0"/>
                                <w:lang w:val="pl-PL"/>
                              </w:rPr>
                            </w:pPr>
                            <w:r w:rsidRPr="00BE6794">
                              <w:rPr>
                                <w:color w:val="00B0F0"/>
                                <w:lang w:val="pl-PL"/>
                              </w:rPr>
                              <w:t xml:space="preserve">Ważne </w:t>
                            </w:r>
                          </w:p>
                          <w:p w:rsidR="00875E45" w:rsidRDefault="00875E45" w:rsidP="00875E45">
                            <w:pPr>
                              <w:pStyle w:val="Nagwek1"/>
                              <w:outlineLvl w:val="0"/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</w:pP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>Uniwersytet Medyczny  im. Karola Marcinkowskiego w Poznaniu, jako Administrator Danych Osobowych, informują Panią/ Pana, iż:</w:t>
                            </w:r>
                          </w:p>
                          <w:p w:rsidR="00875E45" w:rsidRDefault="00875E45" w:rsidP="00875E45">
                            <w:pPr>
                              <w:pStyle w:val="Nagwek1"/>
                              <w:outlineLvl w:val="0"/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</w:pP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 xml:space="preserve"> •podanie danych jest dobrowolne ale niezbędne w celu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 xml:space="preserve">przyjęcia zgłoszenia uczestnictwa w Medycznym Uniwersytecie III Wieku, </w:t>
                            </w: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>obsługi korespondencji oraz umożliwienia kontaktu z Panią/Panem przez Administratora,</w:t>
                            </w:r>
                          </w:p>
                          <w:p w:rsidR="00875E45" w:rsidRDefault="00875E45" w:rsidP="00875E45">
                            <w:pPr>
                              <w:pStyle w:val="Nagwek1"/>
                              <w:outlineLvl w:val="0"/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</w:pP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>•</w:t>
                            </w: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ab/>
                              <w:t>posiada Pani/Pan prawo dostępu do treści swoich danych i ich sprostowania, usunięcia, ograniczenia przetwarzania, prawo do cofnięcia zgody w dowolnym momencie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 xml:space="preserve"> </w:t>
                            </w:r>
                          </w:p>
                          <w:p w:rsidR="00875E45" w:rsidRDefault="00875E45" w:rsidP="00875E45">
                            <w:pPr>
                              <w:pStyle w:val="Nagwek1"/>
                              <w:outlineLvl w:val="0"/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</w:pP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>•Pani/Pana dane osobowe nie będą udostępniane innym podmiotom,•</w:t>
                            </w: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ab/>
                              <w:t>podane dane będą przetwarzane na podstawie art. 6 ust. 1 pkt a) i zgodnie z treścią ogólnego Rozporządzenia Parlamentu Europejskiego i Rady (UE) 2016/679  z dnia 27 kwietnia 2016r.  w sprawie ochrony osób fizycznych w związku z przetwarzaniem danych osobowych i w sprawie swobodnego przepływu takich danych.</w:t>
                            </w:r>
                          </w:p>
                          <w:p w:rsidR="00875E45" w:rsidRDefault="00875E45" w:rsidP="00875E45">
                            <w:pPr>
                              <w:pStyle w:val="Nagwek1"/>
                              <w:outlineLvl w:val="0"/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</w:pP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>•</w:t>
                            </w: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ab/>
                              <w:t>we wszystkich sprawach dotyczących</w:t>
                            </w: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lang w:val="pl-PL" w:eastAsia="pl-PL"/>
                              </w:rPr>
                              <w:t xml:space="preserve"> </w:t>
                            </w: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 xml:space="preserve">przetwarzania danych osobowych oraz korzystania z praw związanych z ich przetwarzaniem można się kontaktować z za pomocą e-mail: </w:t>
                            </w:r>
                            <w:r w:rsidR="00A91982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>ido@ump.edu.pl</w:t>
                            </w:r>
                          </w:p>
                          <w:p w:rsidR="00875E45" w:rsidRDefault="00875E45" w:rsidP="00875E45">
                            <w:pPr>
                              <w:pStyle w:val="Nagwek1"/>
                              <w:outlineLvl w:val="0"/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>D</w:t>
                            </w: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>ane osobowe będą przetwarzane nie dłużej niż w okresie 24 miesięcy  po czasie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 xml:space="preserve"> zakończenia uczestnictwa w Medycznym Uniwersytecie III Wieku</w:t>
                            </w: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 xml:space="preserve">  lub do  momentu odwołania</w:t>
                            </w: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lang w:val="pl-PL" w:eastAsia="pl-PL"/>
                              </w:rPr>
                              <w:t xml:space="preserve"> </w:t>
                            </w: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>zgody przez osobę, która udzieliła zgody</w:t>
                            </w:r>
                          </w:p>
                          <w:p w:rsidR="001A5576" w:rsidRPr="00C157F8" w:rsidRDefault="00875E45" w:rsidP="00875E45">
                            <w:pPr>
                              <w:pStyle w:val="Nagwek1"/>
                              <w:outlineLvl w:val="0"/>
                              <w:rPr>
                                <w:lang w:val="pl-PL"/>
                              </w:rPr>
                            </w:pP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>•</w:t>
                            </w: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ab/>
                              <w:t>przysługuje Panu/Pani prawo do wniesienia skargi do Urzędu Ochrony Danych Osobowych,</w:t>
                            </w:r>
                            <w:r w:rsidR="00580877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 xml:space="preserve"> ul. Stawki 2, </w:t>
                            </w:r>
                            <w:r w:rsidR="00975542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>00-193 Warszawa,</w:t>
                            </w: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 xml:space="preserve"> jeżeli uznacie Państwo, że przetwarzanie Państwa danych osobowych narusza przepisy prawa.</w:t>
                            </w:r>
                          </w:p>
                        </w:tc>
                      </w:tr>
                    </w:tbl>
                    <w:p w:rsidR="001A5576" w:rsidRPr="00C157F8" w:rsidRDefault="001A5576">
                      <w:pPr>
                        <w:pStyle w:val="Bezodstpw"/>
                        <w:rPr>
                          <w:lang w:val="pl-PL"/>
                        </w:rPr>
                      </w:pP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Pr="00BE6794">
        <w:rPr>
          <w:color w:val="2AAFE6" w:themeColor="text2" w:themeTint="99"/>
          <w:lang w:val="pl-PL"/>
        </w:rPr>
        <w:t xml:space="preserve">MEDYCZNY UNIWERSYTET </w:t>
      </w:r>
      <w:r w:rsidR="00A91982">
        <w:rPr>
          <w:color w:val="2AAFE6" w:themeColor="text2" w:themeTint="99"/>
          <w:lang w:val="pl-PL"/>
        </w:rPr>
        <w:t>TRZECIEGO</w:t>
      </w:r>
      <w:r w:rsidRPr="00BE6794">
        <w:rPr>
          <w:color w:val="2AAFE6" w:themeColor="text2" w:themeTint="99"/>
          <w:lang w:val="pl-PL"/>
        </w:rPr>
        <w:t xml:space="preserve"> WIEKU</w:t>
      </w:r>
    </w:p>
    <w:p w:rsidR="005D5BF5" w:rsidRDefault="00875E45">
      <w:pPr>
        <w:pStyle w:val="Informacjeokontakcie"/>
        <w:rPr>
          <w:lang w:val="pl-PL"/>
        </w:rPr>
      </w:pPr>
      <w:r>
        <w:rPr>
          <w:lang w:val="pl-PL"/>
        </w:rPr>
        <w:t>Uniwersytet Medyczny im. Karola Marcinkowskiego w Poznaniu</w:t>
      </w:r>
    </w:p>
    <w:p w:rsidR="00875E45" w:rsidRPr="00D00463" w:rsidRDefault="00875E45">
      <w:pPr>
        <w:pStyle w:val="Informacjeokontakcie"/>
        <w:rPr>
          <w:lang w:val="pl-PL"/>
        </w:rPr>
      </w:pPr>
      <w:r>
        <w:rPr>
          <w:lang w:val="pl-PL"/>
        </w:rPr>
        <w:t xml:space="preserve">Ul. Fredry 10, 61-701 Poznań </w:t>
      </w:r>
    </w:p>
    <w:p w:rsidR="005D5BF5" w:rsidRPr="00580877" w:rsidRDefault="00AB6CDF">
      <w:pPr>
        <w:pStyle w:val="Informacjeokontakcie"/>
      </w:pPr>
      <w:hyperlink r:id="rId8" w:history="1">
        <w:r w:rsidR="003370D8" w:rsidRPr="00F30964">
          <w:rPr>
            <w:rStyle w:val="Hipercze"/>
          </w:rPr>
          <w:t>www.mutw.ump.edu.pl</w:t>
        </w:r>
      </w:hyperlink>
      <w:r w:rsidR="003370D8">
        <w:t xml:space="preserve"> </w:t>
      </w:r>
      <w:r w:rsidR="00D32517" w:rsidRPr="00580877">
        <w:t xml:space="preserve">: </w:t>
      </w:r>
      <w:r w:rsidR="00875E45" w:rsidRPr="00580877">
        <w:t>618546031</w:t>
      </w:r>
      <w:r w:rsidR="00A91982" w:rsidRPr="00580877">
        <w:t>; promocja@ump.edu.pl</w:t>
      </w:r>
      <w:r w:rsidR="00875E45" w:rsidRPr="00580877">
        <w:t xml:space="preserve"> </w:t>
      </w:r>
    </w:p>
    <w:tbl>
      <w:tblPr>
        <w:tblStyle w:val="NewsletterTable"/>
        <w:tblW w:w="3256" w:type="pct"/>
        <w:tblLook w:val="0660" w:firstRow="1" w:lastRow="1" w:firstColumn="0" w:lastColumn="0" w:noHBand="1" w:noVBand="1"/>
        <w:tblDescription w:val="Intro letter"/>
      </w:tblPr>
      <w:tblGrid>
        <w:gridCol w:w="6816"/>
      </w:tblGrid>
      <w:tr w:rsidR="005D5BF5" w:rsidRPr="00C157F8" w:rsidTr="00875E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"/>
        </w:trPr>
        <w:tc>
          <w:tcPr>
            <w:tcW w:w="0" w:type="auto"/>
          </w:tcPr>
          <w:p w:rsidR="005D5BF5" w:rsidRPr="00580877" w:rsidRDefault="005D5BF5">
            <w:pPr>
              <w:pStyle w:val="Obszartabel"/>
            </w:pPr>
          </w:p>
        </w:tc>
      </w:tr>
      <w:tr w:rsidR="005D5BF5" w:rsidRPr="00C157F8" w:rsidTr="00875E45">
        <w:trPr>
          <w:trHeight w:val="7420"/>
        </w:trPr>
        <w:tc>
          <w:tcPr>
            <w:tcW w:w="6816" w:type="dxa"/>
          </w:tcPr>
          <w:p w:rsidR="005D5BF5" w:rsidRPr="00B57FF6" w:rsidRDefault="00875E45" w:rsidP="00875E45">
            <w:pPr>
              <w:spacing w:after="200" w:line="276" w:lineRule="auto"/>
              <w:rPr>
                <w:b/>
                <w:lang w:val="pl-PL"/>
              </w:rPr>
            </w:pPr>
            <w:r w:rsidRPr="00B57FF6">
              <w:rPr>
                <w:b/>
                <w:lang w:val="pl-PL"/>
              </w:rPr>
              <w:t>Imię i nazwisko</w:t>
            </w:r>
          </w:p>
          <w:p w:rsidR="00875E45" w:rsidRDefault="00875E45" w:rsidP="00875E45">
            <w:pPr>
              <w:spacing w:after="200" w:line="276" w:lineRule="auto"/>
              <w:rPr>
                <w:lang w:val="pl-PL"/>
              </w:rPr>
            </w:pPr>
            <w:r>
              <w:rPr>
                <w:lang w:val="pl-PL"/>
              </w:rPr>
              <w:t>………………………………………………………………………..</w:t>
            </w:r>
          </w:p>
          <w:p w:rsidR="00875E45" w:rsidRPr="00B57FF6" w:rsidRDefault="00875E45" w:rsidP="00875E45">
            <w:pPr>
              <w:spacing w:after="200" w:line="276" w:lineRule="auto"/>
              <w:rPr>
                <w:b/>
                <w:lang w:val="pl-PL"/>
              </w:rPr>
            </w:pPr>
            <w:r w:rsidRPr="00B57FF6">
              <w:rPr>
                <w:b/>
                <w:lang w:val="pl-PL"/>
              </w:rPr>
              <w:t>Adres</w:t>
            </w:r>
          </w:p>
          <w:p w:rsidR="00875E45" w:rsidRDefault="00875E45" w:rsidP="00875E45">
            <w:pPr>
              <w:spacing w:after="200" w:line="276" w:lineRule="auto"/>
              <w:rPr>
                <w:lang w:val="pl-PL"/>
              </w:rPr>
            </w:pPr>
            <w:r>
              <w:rPr>
                <w:lang w:val="pl-PL"/>
              </w:rPr>
              <w:t>……………………………………………………………………….</w:t>
            </w:r>
          </w:p>
          <w:p w:rsidR="00875E45" w:rsidRDefault="00875E45" w:rsidP="00875E45">
            <w:pPr>
              <w:spacing w:after="200" w:line="276" w:lineRule="auto"/>
              <w:rPr>
                <w:lang w:val="pl-PL"/>
              </w:rPr>
            </w:pPr>
            <w:r w:rsidRPr="00B57FF6">
              <w:rPr>
                <w:b/>
                <w:lang w:val="pl-PL"/>
              </w:rPr>
              <w:t>e-mail:</w:t>
            </w:r>
            <w:r>
              <w:rPr>
                <w:lang w:val="pl-PL"/>
              </w:rPr>
              <w:t xml:space="preserve"> ……………………………………………………………..</w:t>
            </w:r>
          </w:p>
          <w:p w:rsidR="00875E45" w:rsidRDefault="00875E45" w:rsidP="00875E45">
            <w:pPr>
              <w:spacing w:after="200" w:line="276" w:lineRule="auto"/>
              <w:rPr>
                <w:lang w:val="pl-PL"/>
              </w:rPr>
            </w:pPr>
            <w:r w:rsidRPr="00B57FF6">
              <w:rPr>
                <w:b/>
                <w:lang w:val="pl-PL"/>
              </w:rPr>
              <w:t xml:space="preserve">telefon: </w:t>
            </w:r>
            <w:r>
              <w:rPr>
                <w:lang w:val="pl-PL"/>
              </w:rPr>
              <w:t>…………………………………………………………….</w:t>
            </w:r>
          </w:p>
          <w:p w:rsidR="00875E45" w:rsidRDefault="00875E45" w:rsidP="00875E45">
            <w:pPr>
              <w:spacing w:after="200" w:line="276" w:lineRule="auto"/>
              <w:rPr>
                <w:lang w:val="pl-PL"/>
              </w:rPr>
            </w:pPr>
          </w:p>
          <w:p w:rsidR="00875E45" w:rsidRPr="00B57FF6" w:rsidRDefault="00875E45" w:rsidP="00875E45">
            <w:pPr>
              <w:spacing w:after="200" w:line="276" w:lineRule="auto"/>
              <w:rPr>
                <w:b/>
                <w:lang w:val="pl-PL"/>
              </w:rPr>
            </w:pPr>
            <w:r w:rsidRPr="00B57FF6">
              <w:rPr>
                <w:b/>
                <w:lang w:val="pl-PL"/>
              </w:rPr>
              <w:t xml:space="preserve">Zgłaszam swój udział w Medycznym Uniwersytecie </w:t>
            </w:r>
            <w:r w:rsidR="00A91982">
              <w:rPr>
                <w:b/>
                <w:lang w:val="pl-PL"/>
              </w:rPr>
              <w:t>Trzeciego</w:t>
            </w:r>
            <w:r w:rsidRPr="00B57FF6">
              <w:rPr>
                <w:b/>
                <w:lang w:val="pl-PL"/>
              </w:rPr>
              <w:t xml:space="preserve"> Wieku w roku akademickim 20</w:t>
            </w:r>
            <w:r w:rsidR="00A91982">
              <w:rPr>
                <w:b/>
                <w:lang w:val="pl-PL"/>
              </w:rPr>
              <w:t>2</w:t>
            </w:r>
            <w:r w:rsidR="00A54290">
              <w:rPr>
                <w:b/>
                <w:lang w:val="pl-PL"/>
              </w:rPr>
              <w:t>3</w:t>
            </w:r>
            <w:r w:rsidRPr="00B57FF6">
              <w:rPr>
                <w:b/>
                <w:lang w:val="pl-PL"/>
              </w:rPr>
              <w:t>/20</w:t>
            </w:r>
            <w:r w:rsidR="00C51A3E">
              <w:rPr>
                <w:b/>
                <w:lang w:val="pl-PL"/>
              </w:rPr>
              <w:t>2</w:t>
            </w:r>
            <w:r w:rsidR="00A54290">
              <w:rPr>
                <w:b/>
                <w:lang w:val="pl-PL"/>
              </w:rPr>
              <w:t>4</w:t>
            </w:r>
            <w:r w:rsidRPr="00B57FF6">
              <w:rPr>
                <w:b/>
                <w:lang w:val="pl-PL"/>
              </w:rPr>
              <w:t xml:space="preserve"> i oświadczam, że </w:t>
            </w:r>
          </w:p>
          <w:p w:rsidR="00875E45" w:rsidRDefault="00875E45" w:rsidP="00875E45">
            <w:pPr>
              <w:spacing w:after="200" w:line="276" w:lineRule="auto"/>
              <w:rPr>
                <w:b/>
                <w:lang w:val="pl-PL"/>
              </w:rPr>
            </w:pPr>
            <w:r w:rsidRPr="00B57FF6">
              <w:rPr>
                <w:b/>
                <w:lang w:val="pl-PL"/>
              </w:rPr>
              <w:t xml:space="preserve">zapoznałam/ zapoznałem się z Regulaminem Uczestnictwa </w:t>
            </w:r>
            <w:r w:rsidR="00A11D9E">
              <w:rPr>
                <w:b/>
                <w:lang w:val="pl-PL"/>
              </w:rPr>
              <w:t xml:space="preserve">oraz </w:t>
            </w:r>
          </w:p>
          <w:p w:rsidR="00A11D9E" w:rsidRPr="00875E45" w:rsidRDefault="00A11D9E" w:rsidP="00A11D9E">
            <w:pPr>
              <w:pStyle w:val="NormalnyWeb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875E45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Wyrażam zgodę na przetwarzanie moich podanych danych osobowych </w:t>
            </w: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oraz mojego wizerunku </w:t>
            </w:r>
            <w:r w:rsidRPr="00875E45">
              <w:rPr>
                <w:rFonts w:asciiTheme="minorHAnsi" w:hAnsiTheme="minorHAnsi" w:cstheme="minorHAnsi"/>
                <w:i/>
                <w:sz w:val="18"/>
                <w:szCs w:val="18"/>
              </w:rPr>
              <w:t>przez  Administratora Danych Osobowych –Uniwersytet Medyczny  im. Karola Marcinkowskiego  z siedzibą w Poznaniu przy ulicy Fredry 10, 61-701 Poznań w celu obsługi procesu uczestnictwa w Medycznym Uniwersytecie</w:t>
            </w: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Trzeciego</w:t>
            </w:r>
            <w:r w:rsidRPr="00875E45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Wieku</w:t>
            </w: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.  </w:t>
            </w:r>
          </w:p>
          <w:p w:rsidR="00A11D9E" w:rsidRPr="00B57FF6" w:rsidRDefault="00A11D9E" w:rsidP="00875E45">
            <w:pPr>
              <w:spacing w:after="200" w:line="276" w:lineRule="auto"/>
              <w:rPr>
                <w:b/>
                <w:lang w:val="pl-PL"/>
              </w:rPr>
            </w:pPr>
          </w:p>
          <w:p w:rsidR="00875E45" w:rsidRDefault="00875E45" w:rsidP="00875E45">
            <w:pPr>
              <w:spacing w:after="200" w:line="276" w:lineRule="auto"/>
              <w:rPr>
                <w:lang w:val="pl-PL"/>
              </w:rPr>
            </w:pPr>
          </w:p>
          <w:p w:rsidR="00875E45" w:rsidRDefault="00875E45" w:rsidP="00875E45">
            <w:pPr>
              <w:spacing w:after="200" w:line="276" w:lineRule="auto"/>
              <w:rPr>
                <w:lang w:val="pl-PL"/>
              </w:rPr>
            </w:pPr>
            <w:r>
              <w:rPr>
                <w:lang w:val="pl-PL"/>
              </w:rPr>
              <w:t xml:space="preserve">Data                                                         Podpis </w:t>
            </w:r>
          </w:p>
          <w:p w:rsidR="00875E45" w:rsidRDefault="00875E45" w:rsidP="00875E45">
            <w:pPr>
              <w:spacing w:after="200" w:line="276" w:lineRule="auto"/>
              <w:rPr>
                <w:lang w:val="pl-PL"/>
              </w:rPr>
            </w:pPr>
          </w:p>
          <w:p w:rsidR="00875E45" w:rsidRPr="00D00463" w:rsidRDefault="00875E45" w:rsidP="00875E45">
            <w:pPr>
              <w:spacing w:after="200" w:line="276" w:lineRule="auto"/>
              <w:rPr>
                <w:lang w:val="pl-PL"/>
              </w:rPr>
            </w:pPr>
            <w:r>
              <w:rPr>
                <w:lang w:val="pl-PL"/>
              </w:rPr>
              <w:t>…………………………              ……………………………………….</w:t>
            </w:r>
          </w:p>
        </w:tc>
      </w:tr>
      <w:tr w:rsidR="005D5BF5" w:rsidRPr="00C157F8" w:rsidTr="00875E45">
        <w:trPr>
          <w:trHeight w:val="91"/>
        </w:trPr>
        <w:tc>
          <w:tcPr>
            <w:tcW w:w="0" w:type="auto"/>
          </w:tcPr>
          <w:p w:rsidR="005D5BF5" w:rsidRPr="00D00463" w:rsidRDefault="005D5BF5">
            <w:pPr>
              <w:pStyle w:val="Obszartabel"/>
              <w:rPr>
                <w:lang w:val="pl-PL"/>
              </w:rPr>
            </w:pPr>
          </w:p>
        </w:tc>
      </w:tr>
      <w:tr w:rsidR="00875E45" w:rsidRPr="00C157F8" w:rsidTr="00875E45">
        <w:trPr>
          <w:trHeight w:val="75"/>
        </w:trPr>
        <w:tc>
          <w:tcPr>
            <w:tcW w:w="0" w:type="auto"/>
          </w:tcPr>
          <w:p w:rsidR="00875E45" w:rsidRPr="00D00463" w:rsidRDefault="00875E45">
            <w:pPr>
              <w:pStyle w:val="Obszartabel"/>
              <w:rPr>
                <w:lang w:val="pl-PL"/>
              </w:rPr>
            </w:pPr>
          </w:p>
        </w:tc>
      </w:tr>
      <w:tr w:rsidR="00875E45" w:rsidRPr="00C157F8" w:rsidTr="00875E4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1"/>
        </w:trPr>
        <w:tc>
          <w:tcPr>
            <w:tcW w:w="0" w:type="auto"/>
          </w:tcPr>
          <w:p w:rsidR="00875E45" w:rsidRPr="00D00463" w:rsidRDefault="00875E45">
            <w:pPr>
              <w:pStyle w:val="Obszartabel"/>
              <w:rPr>
                <w:lang w:val="pl-PL"/>
              </w:rPr>
            </w:pPr>
          </w:p>
        </w:tc>
      </w:tr>
    </w:tbl>
    <w:p w:rsidR="005D5BF5" w:rsidRPr="00D00463" w:rsidRDefault="005D5BF5" w:rsidP="00A11D9E">
      <w:pPr>
        <w:pStyle w:val="NormalnyWeb"/>
      </w:pPr>
      <w:bookmarkStart w:id="0" w:name="_GoBack"/>
      <w:bookmarkEnd w:id="0"/>
    </w:p>
    <w:sectPr w:rsidR="005D5BF5" w:rsidRPr="00D00463" w:rsidSect="00482F0F">
      <w:pgSz w:w="11907" w:h="16839" w:code="9"/>
      <w:pgMar w:top="720" w:right="720" w:bottom="1440" w:left="72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CDF" w:rsidRDefault="00AB6CDF">
      <w:pPr>
        <w:spacing w:before="0" w:after="0" w:line="240" w:lineRule="auto"/>
      </w:pPr>
      <w:r>
        <w:separator/>
      </w:r>
    </w:p>
  </w:endnote>
  <w:endnote w:type="continuationSeparator" w:id="0">
    <w:p w:rsidR="00AB6CDF" w:rsidRDefault="00AB6CD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CDF" w:rsidRDefault="00AB6CDF">
      <w:pPr>
        <w:spacing w:before="0" w:after="0" w:line="240" w:lineRule="auto"/>
      </w:pPr>
      <w:r>
        <w:separator/>
      </w:r>
    </w:p>
  </w:footnote>
  <w:footnote w:type="continuationSeparator" w:id="0">
    <w:p w:rsidR="00AB6CDF" w:rsidRDefault="00AB6CDF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928"/>
    <w:rsid w:val="000A14F4"/>
    <w:rsid w:val="000C3AD5"/>
    <w:rsid w:val="000D4D77"/>
    <w:rsid w:val="001A5576"/>
    <w:rsid w:val="00240B88"/>
    <w:rsid w:val="002B0047"/>
    <w:rsid w:val="002C0C22"/>
    <w:rsid w:val="003370D8"/>
    <w:rsid w:val="00482F0F"/>
    <w:rsid w:val="004F279A"/>
    <w:rsid w:val="00580877"/>
    <w:rsid w:val="005D5BF5"/>
    <w:rsid w:val="00640D5F"/>
    <w:rsid w:val="0078373C"/>
    <w:rsid w:val="00875E45"/>
    <w:rsid w:val="00920B39"/>
    <w:rsid w:val="00975542"/>
    <w:rsid w:val="00A11D9E"/>
    <w:rsid w:val="00A41182"/>
    <w:rsid w:val="00A54290"/>
    <w:rsid w:val="00A91982"/>
    <w:rsid w:val="00AB6CDF"/>
    <w:rsid w:val="00AE40AD"/>
    <w:rsid w:val="00B31D38"/>
    <w:rsid w:val="00B57FF6"/>
    <w:rsid w:val="00BD4A64"/>
    <w:rsid w:val="00BE6794"/>
    <w:rsid w:val="00C10545"/>
    <w:rsid w:val="00C157F8"/>
    <w:rsid w:val="00C51A3E"/>
    <w:rsid w:val="00D00463"/>
    <w:rsid w:val="00D26928"/>
    <w:rsid w:val="00D32517"/>
    <w:rsid w:val="00D94347"/>
    <w:rsid w:val="00EB2762"/>
    <w:rsid w:val="00F47517"/>
    <w:rsid w:val="00F60F31"/>
    <w:rsid w:val="00FE6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EE3807"/>
  <w15:docId w15:val="{D3ED82AA-B560-48BF-A669-D46EB3A91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  <w:ind w:left="144" w:right="14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nhideWhenUsed/>
    <w:qFormat/>
  </w:style>
  <w:style w:type="paragraph" w:styleId="Nagwek1">
    <w:name w:val="heading 1"/>
    <w:basedOn w:val="Normalny"/>
    <w:next w:val="Normalny"/>
    <w:unhideWhenUsed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956AAC" w:themeColor="accent5"/>
      <w:sz w:val="28"/>
      <w:szCs w:val="28"/>
    </w:rPr>
  </w:style>
  <w:style w:type="paragraph" w:styleId="Nagwek2">
    <w:name w:val="heading 2"/>
    <w:basedOn w:val="Normalny"/>
    <w:next w:val="Normalny"/>
    <w:unhideWhenUsed/>
    <w:qFormat/>
    <w:pPr>
      <w:keepNext/>
      <w:keepLines/>
      <w:spacing w:before="240" w:after="100"/>
      <w:outlineLvl w:val="1"/>
    </w:pPr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4B3259" w:themeColor="accent5" w:themeShade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after="0"/>
      <w:outlineLvl w:val="5"/>
    </w:pPr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Organizacja">
    <w:name w:val="Organizacja"/>
    <w:basedOn w:val="Normalny"/>
    <w:next w:val="Informacjeokontakcie"/>
    <w:uiPriority w:val="1"/>
    <w:qFormat/>
    <w:pPr>
      <w:spacing w:before="240" w:after="100"/>
    </w:pPr>
    <w:rPr>
      <w:rFonts w:asciiTheme="majorHAnsi" w:eastAsiaTheme="majorEastAsia" w:hAnsiTheme="majorHAnsi" w:cstheme="majorBidi"/>
      <w:color w:val="956AAC" w:themeColor="accent5"/>
      <w:sz w:val="66"/>
    </w:rPr>
  </w:style>
  <w:style w:type="paragraph" w:customStyle="1" w:styleId="Informacjeokontakcie">
    <w:name w:val="Informacje o kontakcie"/>
    <w:basedOn w:val="Normalny"/>
    <w:uiPriority w:val="1"/>
    <w:qFormat/>
    <w:pPr>
      <w:spacing w:before="0" w:after="240" w:line="336" w:lineRule="auto"/>
      <w:contextualSpacing/>
    </w:pPr>
  </w:style>
  <w:style w:type="paragraph" w:customStyle="1" w:styleId="Obszartabel">
    <w:name w:val="Obszar tabel"/>
    <w:basedOn w:val="Normalny"/>
    <w:next w:val="Normalny"/>
    <w:uiPriority w:val="2"/>
    <w:qFormat/>
    <w:pPr>
      <w:spacing w:before="0" w:after="0" w:line="80" w:lineRule="exact"/>
    </w:pPr>
  </w:style>
  <w:style w:type="paragraph" w:customStyle="1" w:styleId="Fotograficzna">
    <w:name w:val="Fotograficzna"/>
    <w:basedOn w:val="Normalny"/>
    <w:uiPriority w:val="2"/>
    <w:qFormat/>
    <w:pPr>
      <w:spacing w:before="0" w:after="360" w:line="240" w:lineRule="auto"/>
      <w:ind w:left="0" w:right="0"/>
      <w:jc w:val="center"/>
    </w:pPr>
  </w:style>
  <w:style w:type="character" w:customStyle="1" w:styleId="Nagwek3Znak">
    <w:name w:val="Nagłówek 3 Znak"/>
    <w:basedOn w:val="Domylnaczcionkaakapitu"/>
    <w:link w:val="Nagwek3"/>
    <w:uiPriority w:val="9"/>
    <w:semiHidden/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Stopka">
    <w:name w:val="footer"/>
    <w:basedOn w:val="Normalny"/>
    <w:link w:val="StopkaZnak"/>
    <w:uiPriority w:val="99"/>
    <w:unhideWhenUsed/>
    <w:qFormat/>
    <w:pPr>
      <w:tabs>
        <w:tab w:val="center" w:pos="4680"/>
        <w:tab w:val="right" w:pos="9360"/>
      </w:tabs>
      <w:spacing w:before="160" w:after="160" w:line="240" w:lineRule="auto"/>
    </w:pPr>
    <w:rPr>
      <w:color w:val="956AAC" w:themeColor="accent5"/>
    </w:rPr>
  </w:style>
  <w:style w:type="character" w:customStyle="1" w:styleId="StopkaZnak">
    <w:name w:val="Stopka Znak"/>
    <w:basedOn w:val="Domylnaczcionkaakapitu"/>
    <w:link w:val="Stopka"/>
    <w:uiPriority w:val="99"/>
    <w:rPr>
      <w:color w:val="956AAC" w:themeColor="accent5"/>
    </w:rPr>
  </w:style>
  <w:style w:type="paragraph" w:styleId="Tytu">
    <w:name w:val="Title"/>
    <w:basedOn w:val="Normalny"/>
    <w:link w:val="TytuZnak"/>
    <w:uiPriority w:val="1"/>
    <w:qFormat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"/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paragraph" w:styleId="Bezodstpw">
    <w:name w:val="No Spacing"/>
    <w:uiPriority w:val="9"/>
    <w:qFormat/>
    <w:pPr>
      <w:spacing w:before="0" w:after="0" w:line="240" w:lineRule="auto"/>
    </w:pPr>
    <w:rPr>
      <w:color w:val="0D0D0D" w:themeColor="text1" w:themeTint="F2"/>
    </w:rPr>
  </w:style>
  <w:style w:type="table" w:styleId="Tabela-Siatka">
    <w:name w:val="Table Grid"/>
    <w:basedOn w:val="Standardowy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ewsletterTable">
    <w:name w:val="Newsletter Table"/>
    <w:basedOn w:val="Standardowy"/>
    <w:uiPriority w:val="99"/>
    <w:pPr>
      <w:spacing w:after="0" w:line="240" w:lineRule="auto"/>
    </w:pPr>
    <w:tblPr>
      <w:tblBorders>
        <w:top w:val="single" w:sz="8" w:space="0" w:color="956AAC" w:themeColor="accent5"/>
        <w:bottom w:val="single" w:sz="8" w:space="0" w:color="956AAC" w:themeColor="accent5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table" w:customStyle="1" w:styleId="NewsletterPhoto">
    <w:name w:val="Newsletter Photo"/>
    <w:basedOn w:val="Standardowy"/>
    <w:uiPriority w:val="99"/>
    <w:pPr>
      <w:spacing w:after="0" w:line="240" w:lineRule="auto"/>
    </w:pPr>
    <w:tblPr>
      <w:jc w:val="center"/>
      <w:tblBorders>
        <w:top w:val="single" w:sz="4" w:space="0" w:color="956AAC" w:themeColor="accent5"/>
        <w:left w:val="single" w:sz="4" w:space="0" w:color="956AAC" w:themeColor="accent5"/>
        <w:bottom w:val="single" w:sz="4" w:space="0" w:color="956AAC" w:themeColor="accent5"/>
        <w:right w:val="single" w:sz="4" w:space="0" w:color="956AAC" w:themeColor="accent5"/>
      </w:tblBorders>
      <w:tblCellMar>
        <w:left w:w="0" w:type="dxa"/>
        <w:right w:w="0" w:type="dxa"/>
      </w:tblCellMar>
    </w:tblPr>
    <w:trPr>
      <w:jc w:val="center"/>
    </w:trPr>
    <w:tcPr>
      <w:vAlign w:val="center"/>
    </w:tc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</w:style>
  <w:style w:type="character" w:customStyle="1" w:styleId="Nagwek4Znak">
    <w:name w:val="Nagłówek 4 Znak"/>
    <w:basedOn w:val="Domylnaczcionkaakapitu"/>
    <w:link w:val="Nagwek4"/>
    <w:uiPriority w:val="9"/>
    <w:semiHidden/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rFonts w:asciiTheme="majorHAnsi" w:eastAsiaTheme="majorEastAsia" w:hAnsiTheme="majorHAnsi" w:cstheme="majorBidi"/>
      <w:color w:val="4B3259" w:themeColor="accent5" w:themeShade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557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557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75E45"/>
    <w:rPr>
      <w:color w:val="199BD0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875E45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tw.ump.edu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yk&#322;adowca\AppData\Roaming\Microsoft\Szablony\Biuletyn%20szko&#322;y%20podstawowej.dotx" TargetMode="External"/></Relationships>
</file>

<file path=word/theme/theme1.xml><?xml version="1.0" encoding="utf-8"?>
<a:theme xmlns:a="http://schemas.openxmlformats.org/drawingml/2006/main" name="Elementary NEwsletter">
  <a:themeElements>
    <a:clrScheme name="Academic Newsletter">
      <a:dk1>
        <a:sysClr val="windowText" lastClr="000000"/>
      </a:dk1>
      <a:lt1>
        <a:sysClr val="window" lastClr="FFFFFF"/>
      </a:lt1>
      <a:dk2>
        <a:srgbClr val="0C4D68"/>
      </a:dk2>
      <a:lt2>
        <a:srgbClr val="F8EADB"/>
      </a:lt2>
      <a:accent1>
        <a:srgbClr val="199BD0"/>
      </a:accent1>
      <a:accent2>
        <a:srgbClr val="91C73F"/>
      </a:accent2>
      <a:accent3>
        <a:srgbClr val="E76E34"/>
      </a:accent3>
      <a:accent4>
        <a:srgbClr val="EBDB30"/>
      </a:accent4>
      <a:accent5>
        <a:srgbClr val="956AAC"/>
      </a:accent5>
      <a:accent6>
        <a:srgbClr val="E86360"/>
      </a:accent6>
      <a:hlink>
        <a:srgbClr val="199BD0"/>
      </a:hlink>
      <a:folHlink>
        <a:srgbClr val="956AAC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6028BAD-652E-4620-8B17-8908D63208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Biuletyn szkoły podstawowej</Template>
  <TotalTime>34</TotalTime>
  <Pages>2</Pages>
  <Words>140</Words>
  <Characters>841</Characters>
  <Application>Microsoft Office Word</Application>
  <DocSecurity>0</DocSecurity>
  <Lines>7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wykładowca</dc:creator>
  <cp:keywords/>
  <cp:lastModifiedBy>Dominika Bazan</cp:lastModifiedBy>
  <cp:revision>4</cp:revision>
  <cp:lastPrinted>2022-06-09T08:29:00Z</cp:lastPrinted>
  <dcterms:created xsi:type="dcterms:W3CDTF">2023-06-24T09:47:00Z</dcterms:created>
  <dcterms:modified xsi:type="dcterms:W3CDTF">2023-06-24T10:20:00Z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TC028051399991</vt:lpwstr>
  </property>
</Properties>
</file>