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63CA5B" w14:textId="7B4A8DF3" w:rsidR="009A2D10" w:rsidRPr="00244AF9" w:rsidRDefault="009A2D10" w:rsidP="009A2D10">
      <w:pPr>
        <w:rPr>
          <w:rFonts w:ascii="Arial" w:hAnsi="Arial" w:cs="Arial"/>
          <w:sz w:val="20"/>
          <w:szCs w:val="20"/>
        </w:rPr>
      </w:pPr>
      <w:r w:rsidRPr="00244AF9">
        <w:rPr>
          <w:rFonts w:ascii="Arial" w:hAnsi="Arial" w:cs="Arial"/>
          <w:noProof/>
          <w:color w:val="1E73AC" w:themeColor="accent2" w:themeTint="BF"/>
          <w:sz w:val="2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1" wp14:anchorId="7634A98C" wp14:editId="745A4C94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864235" cy="864235"/>
            <wp:effectExtent l="0" t="0" r="0" b="0"/>
            <wp:wrapSquare wrapText="righ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MP_logo_kol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80E" w:rsidRPr="00244AF9">
        <w:rPr>
          <w:rFonts w:ascii="Arial" w:hAnsi="Arial" w:cs="Arial"/>
          <w:color w:val="1E73AC" w:themeColor="accent2" w:themeTint="BF"/>
          <w:sz w:val="20"/>
          <w:szCs w:val="20"/>
        </w:rPr>
        <w:t>Uniwersytet Medyczny im. Karola Marcinkowskiego w Poznaniu</w:t>
      </w:r>
    </w:p>
    <w:p w14:paraId="4BC5569B" w14:textId="5ABE783D" w:rsidR="009A2D10" w:rsidRPr="00244AF9" w:rsidRDefault="00DB22EF" w:rsidP="0039680E">
      <w:pPr>
        <w:spacing w:line="240" w:lineRule="auto"/>
        <w:rPr>
          <w:rFonts w:ascii="Arial" w:hAnsi="Arial" w:cs="Arial"/>
          <w:b/>
          <w:color w:val="0070C0"/>
          <w:sz w:val="32"/>
        </w:rPr>
      </w:pPr>
      <w:r w:rsidRPr="00244AF9">
        <w:rPr>
          <w:rFonts w:ascii="Arial" w:hAnsi="Arial" w:cs="Arial"/>
          <w:b/>
          <w:color w:val="0070C0"/>
        </w:rPr>
        <w:t>FORMULARZ ZGŁOSZENIOWY UDZIAŁU W BEZPŁATNYM KURSIE</w:t>
      </w:r>
      <w:r w:rsidRPr="00244AF9">
        <w:rPr>
          <w:rFonts w:ascii="Arial" w:hAnsi="Arial" w:cs="Arial"/>
          <w:b/>
          <w:color w:val="0070C0"/>
        </w:rPr>
        <w:br/>
        <w:t>JĘZYKA POLSKIEGO MEDYCZNEGO DLA OBYWATELI UKRAINY</w:t>
      </w:r>
    </w:p>
    <w:p w14:paraId="01D40C6A" w14:textId="77777777" w:rsidR="00DB22EF" w:rsidRDefault="00DB22EF" w:rsidP="0039680E">
      <w:pPr>
        <w:spacing w:line="240" w:lineRule="auto"/>
        <w:rPr>
          <w:rFonts w:ascii="Arial" w:hAnsi="Arial" w:cs="Arial"/>
          <w:b/>
          <w:color w:val="0070C0"/>
        </w:rPr>
      </w:pPr>
    </w:p>
    <w:p w14:paraId="2A9F7C21" w14:textId="77777777" w:rsidR="00244AF9" w:rsidRPr="00244AF9" w:rsidRDefault="00244AF9" w:rsidP="0039680E">
      <w:pPr>
        <w:spacing w:line="240" w:lineRule="auto"/>
        <w:rPr>
          <w:rFonts w:ascii="Arial" w:hAnsi="Arial" w:cs="Arial"/>
          <w:b/>
          <w:color w:val="0070C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2"/>
        <w:gridCol w:w="3684"/>
        <w:gridCol w:w="5081"/>
      </w:tblGrid>
      <w:tr w:rsidR="00E36FE3" w:rsidRPr="00244AF9" w14:paraId="42ED0748" w14:textId="77777777" w:rsidTr="00DB22EF">
        <w:tc>
          <w:tcPr>
            <w:tcW w:w="5000" w:type="pct"/>
            <w:gridSpan w:val="3"/>
            <w:shd w:val="clear" w:color="auto" w:fill="00B050"/>
            <w:vAlign w:val="bottom"/>
          </w:tcPr>
          <w:p w14:paraId="6B80B001" w14:textId="77777777" w:rsidR="000172E5" w:rsidRPr="00244AF9" w:rsidRDefault="00E36FE3" w:rsidP="0037176F">
            <w:pPr>
              <w:pStyle w:val="Nagwek1"/>
              <w:spacing w:before="0" w:after="0"/>
              <w:outlineLvl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244AF9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Dane personalne</w:t>
            </w:r>
          </w:p>
        </w:tc>
      </w:tr>
      <w:tr w:rsidR="000172E5" w:rsidRPr="00244AF9" w14:paraId="116974F6" w14:textId="77777777" w:rsidTr="00DB22EF">
        <w:sdt>
          <w:sdtPr>
            <w:rPr>
              <w:rFonts w:ascii="Arial" w:hAnsi="Arial" w:cs="Arial"/>
              <w:sz w:val="22"/>
              <w:szCs w:val="22"/>
            </w:rPr>
            <w:id w:val="1621259925"/>
            <w:placeholder>
              <w:docPart w:val="94870E73164144B1BE86648223E12A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3" w:type="pct"/>
                <w:vAlign w:val="bottom"/>
              </w:tcPr>
              <w:p w14:paraId="1A3D24CF" w14:textId="77777777" w:rsidR="000172E5" w:rsidRPr="00244AF9" w:rsidRDefault="007147D7" w:rsidP="0037176F">
                <w:pPr>
                  <w:pStyle w:val="Wcicienormalne"/>
                  <w:spacing w:before="0"/>
                  <w:ind w:left="34"/>
                  <w:rPr>
                    <w:rFonts w:ascii="Arial" w:hAnsi="Arial" w:cs="Arial"/>
                    <w:sz w:val="22"/>
                    <w:szCs w:val="22"/>
                  </w:rPr>
                </w:pPr>
                <w:r w:rsidRPr="00244AF9">
                  <w:rPr>
                    <w:rFonts w:ascii="Arial" w:hAnsi="Arial" w:cs="Arial"/>
                    <w:sz w:val="22"/>
                    <w:szCs w:val="22"/>
                    <w:lang w:bidi="pl-PL"/>
                  </w:rPr>
                  <w:t>Imię</w:t>
                </w:r>
              </w:p>
            </w:tc>
          </w:sdtContent>
        </w:sdt>
        <w:sdt>
          <w:sdtPr>
            <w:rPr>
              <w:rFonts w:ascii="Arial" w:hAnsi="Arial" w:cs="Arial"/>
              <w:i/>
              <w:sz w:val="22"/>
              <w:szCs w:val="22"/>
            </w:rPr>
            <w:id w:val="-1102412264"/>
            <w:placeholder>
              <w:docPart w:val="C1BDA42E8AE244FDB12D96C23BAC7E46"/>
            </w:placeholder>
          </w:sdtPr>
          <w:sdtEndPr/>
          <w:sdtContent>
            <w:tc>
              <w:tcPr>
                <w:tcW w:w="4187" w:type="pct"/>
                <w:gridSpan w:val="2"/>
                <w:vAlign w:val="bottom"/>
              </w:tcPr>
              <w:p w14:paraId="36B9CFE6" w14:textId="0ED9E6F6" w:rsidR="000172E5" w:rsidRPr="000E7516" w:rsidRDefault="000E7516" w:rsidP="000E7516">
                <w:pPr>
                  <w:pStyle w:val="Wcicienormalne"/>
                  <w:spacing w:before="0"/>
                  <w:ind w:left="0"/>
                  <w:rPr>
                    <w:rFonts w:ascii="Arial" w:hAnsi="Arial" w:cs="Arial"/>
                    <w:i/>
                    <w:sz w:val="22"/>
                    <w:szCs w:val="22"/>
                  </w:rPr>
                </w:pPr>
                <w:r w:rsidRPr="000E7516">
                  <w:rPr>
                    <w:rFonts w:ascii="Arial" w:hAnsi="Arial" w:cs="Arial"/>
                    <w:i/>
                    <w:sz w:val="22"/>
                    <w:szCs w:val="22"/>
                  </w:rPr>
                  <w:t>wpisz imię</w:t>
                </w:r>
              </w:p>
            </w:tc>
          </w:sdtContent>
        </w:sdt>
      </w:tr>
      <w:tr w:rsidR="000172E5" w:rsidRPr="00244AF9" w14:paraId="50822FCD" w14:textId="77777777" w:rsidTr="00DB22EF">
        <w:sdt>
          <w:sdtPr>
            <w:rPr>
              <w:rFonts w:ascii="Arial" w:hAnsi="Arial" w:cs="Arial"/>
              <w:sz w:val="22"/>
              <w:szCs w:val="22"/>
            </w:rPr>
            <w:id w:val="-1470592894"/>
            <w:placeholder>
              <w:docPart w:val="4B5F018B053B4B189B596BCEFDA5E5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3" w:type="pct"/>
                <w:vAlign w:val="bottom"/>
              </w:tcPr>
              <w:p w14:paraId="15B8C302" w14:textId="77777777" w:rsidR="000172E5" w:rsidRPr="00244AF9" w:rsidRDefault="007147D7" w:rsidP="0037176F">
                <w:pPr>
                  <w:pStyle w:val="Wcicienormalne"/>
                  <w:spacing w:before="0"/>
                  <w:ind w:left="34"/>
                  <w:rPr>
                    <w:rFonts w:ascii="Arial" w:hAnsi="Arial" w:cs="Arial"/>
                    <w:sz w:val="22"/>
                    <w:szCs w:val="22"/>
                  </w:rPr>
                </w:pPr>
                <w:r w:rsidRPr="00244AF9">
                  <w:rPr>
                    <w:rFonts w:ascii="Arial" w:hAnsi="Arial" w:cs="Arial"/>
                    <w:sz w:val="22"/>
                    <w:szCs w:val="22"/>
                    <w:lang w:bidi="pl-PL"/>
                  </w:rPr>
                  <w:t>Nazwisko</w:t>
                </w:r>
              </w:p>
            </w:tc>
          </w:sdtContent>
        </w:sdt>
        <w:sdt>
          <w:sdtPr>
            <w:rPr>
              <w:rFonts w:ascii="Arial" w:hAnsi="Arial" w:cs="Arial"/>
              <w:i/>
              <w:sz w:val="22"/>
              <w:szCs w:val="22"/>
            </w:rPr>
            <w:id w:val="-1743476256"/>
            <w:placeholder>
              <w:docPart w:val="DEB07EB4097745928B9D2E4A2E8E387E"/>
            </w:placeholder>
          </w:sdtPr>
          <w:sdtEndPr/>
          <w:sdtContent>
            <w:tc>
              <w:tcPr>
                <w:tcW w:w="4187" w:type="pct"/>
                <w:gridSpan w:val="2"/>
                <w:vAlign w:val="bottom"/>
              </w:tcPr>
              <w:p w14:paraId="6C1DDBB2" w14:textId="2F390C1D" w:rsidR="000172E5" w:rsidRPr="000E7516" w:rsidRDefault="000E7516" w:rsidP="000E7516">
                <w:pPr>
                  <w:spacing w:before="0"/>
                  <w:rPr>
                    <w:rFonts w:ascii="Arial" w:hAnsi="Arial" w:cs="Arial"/>
                    <w:i/>
                    <w:sz w:val="22"/>
                    <w:szCs w:val="22"/>
                  </w:rPr>
                </w:pPr>
                <w:r w:rsidRPr="000E7516">
                  <w:rPr>
                    <w:rFonts w:ascii="Arial" w:hAnsi="Arial" w:cs="Arial"/>
                    <w:i/>
                    <w:sz w:val="22"/>
                    <w:szCs w:val="22"/>
                  </w:rPr>
                  <w:t>wpisz nazwisko</w:t>
                </w:r>
              </w:p>
            </w:tc>
          </w:sdtContent>
        </w:sdt>
      </w:tr>
      <w:tr w:rsidR="0080317D" w:rsidRPr="00244AF9" w14:paraId="31063A13" w14:textId="77777777" w:rsidTr="00DB22EF">
        <w:tc>
          <w:tcPr>
            <w:tcW w:w="813" w:type="pct"/>
            <w:vAlign w:val="bottom"/>
          </w:tcPr>
          <w:p w14:paraId="2D70BA4B" w14:textId="77777777" w:rsidR="0080317D" w:rsidRPr="00244AF9" w:rsidRDefault="001C39D6" w:rsidP="0037176F">
            <w:pPr>
              <w:pStyle w:val="Wcicienormalne"/>
              <w:spacing w:before="0"/>
              <w:ind w:left="34"/>
              <w:rPr>
                <w:rFonts w:ascii="Arial" w:hAnsi="Arial" w:cs="Arial"/>
                <w:sz w:val="22"/>
                <w:szCs w:val="22"/>
              </w:rPr>
            </w:pPr>
            <w:r w:rsidRPr="00244AF9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045367747"/>
            <w:placeholder>
              <w:docPart w:val="B7F6980D590F458AAFAE7EC794A43874"/>
            </w:placeholder>
          </w:sdtPr>
          <w:sdtEndPr/>
          <w:sdtContent>
            <w:tc>
              <w:tcPr>
                <w:tcW w:w="4187" w:type="pct"/>
                <w:gridSpan w:val="2"/>
                <w:vAlign w:val="bottom"/>
              </w:tcPr>
              <w:p w14:paraId="58A79B86" w14:textId="7961EA06" w:rsidR="0080317D" w:rsidRPr="00244AF9" w:rsidRDefault="000E7516" w:rsidP="000E7516">
                <w:pPr>
                  <w:spacing w:before="0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i/>
                    <w:sz w:val="22"/>
                    <w:szCs w:val="22"/>
                  </w:rPr>
                  <w:t>w</w:t>
                </w:r>
                <w:r w:rsidRPr="000E7516">
                  <w:rPr>
                    <w:rFonts w:ascii="Arial" w:hAnsi="Arial" w:cs="Arial"/>
                    <w:i/>
                    <w:sz w:val="22"/>
                    <w:szCs w:val="22"/>
                  </w:rPr>
                  <w:t>pisz numer telefonu</w:t>
                </w:r>
              </w:p>
            </w:tc>
          </w:sdtContent>
        </w:sdt>
      </w:tr>
      <w:tr w:rsidR="000172E5" w:rsidRPr="00244AF9" w14:paraId="0444EDE0" w14:textId="77777777" w:rsidTr="00DB22EF">
        <w:sdt>
          <w:sdtPr>
            <w:rPr>
              <w:rFonts w:ascii="Arial" w:hAnsi="Arial" w:cs="Arial"/>
              <w:sz w:val="22"/>
              <w:szCs w:val="22"/>
            </w:rPr>
            <w:id w:val="1334104394"/>
            <w:placeholder>
              <w:docPart w:val="3C5E398171A54FCEA9E7DE2FE68754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3" w:type="pct"/>
                <w:vAlign w:val="bottom"/>
              </w:tcPr>
              <w:p w14:paraId="56EEAEF0" w14:textId="77777777" w:rsidR="000172E5" w:rsidRPr="00244AF9" w:rsidRDefault="007147D7" w:rsidP="0037176F">
                <w:pPr>
                  <w:pStyle w:val="Wcicienormalne"/>
                  <w:spacing w:before="0"/>
                  <w:ind w:left="34"/>
                  <w:rPr>
                    <w:rFonts w:ascii="Arial" w:hAnsi="Arial" w:cs="Arial"/>
                    <w:sz w:val="22"/>
                    <w:szCs w:val="22"/>
                  </w:rPr>
                </w:pPr>
                <w:r w:rsidRPr="00244AF9">
                  <w:rPr>
                    <w:rFonts w:ascii="Arial" w:hAnsi="Arial" w:cs="Arial"/>
                    <w:sz w:val="22"/>
                    <w:szCs w:val="22"/>
                    <w:lang w:bidi="pl-PL"/>
                  </w:rPr>
                  <w:t>Adres e-mail</w:t>
                </w:r>
              </w:p>
            </w:tc>
          </w:sdtContent>
        </w:sdt>
        <w:sdt>
          <w:sdtPr>
            <w:rPr>
              <w:rFonts w:ascii="Arial" w:hAnsi="Arial" w:cs="Arial"/>
              <w:i/>
              <w:sz w:val="22"/>
              <w:szCs w:val="22"/>
            </w:rPr>
            <w:id w:val="-1926106897"/>
            <w:placeholder>
              <w:docPart w:val="13F02BE5E3E04F4DBC9480170275E015"/>
            </w:placeholder>
          </w:sdtPr>
          <w:sdtEndPr/>
          <w:sdtContent>
            <w:tc>
              <w:tcPr>
                <w:tcW w:w="4187" w:type="pct"/>
                <w:gridSpan w:val="2"/>
                <w:vAlign w:val="bottom"/>
              </w:tcPr>
              <w:p w14:paraId="1DBA0455" w14:textId="52EF8D21" w:rsidR="000172E5" w:rsidRPr="000E7516" w:rsidRDefault="000E7516" w:rsidP="000E7516">
                <w:pPr>
                  <w:spacing w:before="0"/>
                  <w:rPr>
                    <w:rFonts w:ascii="Arial" w:hAnsi="Arial" w:cs="Arial"/>
                    <w:i/>
                    <w:sz w:val="22"/>
                    <w:szCs w:val="22"/>
                  </w:rPr>
                </w:pPr>
                <w:r w:rsidRPr="000E7516">
                  <w:rPr>
                    <w:rFonts w:ascii="Arial" w:hAnsi="Arial" w:cs="Arial"/>
                    <w:i/>
                    <w:sz w:val="22"/>
                    <w:szCs w:val="22"/>
                  </w:rPr>
                  <w:t>wpisz swój adres e-mail</w:t>
                </w:r>
              </w:p>
            </w:tc>
          </w:sdtContent>
        </w:sdt>
      </w:tr>
      <w:tr w:rsidR="000172E5" w:rsidRPr="00244AF9" w14:paraId="5F1E31DA" w14:textId="77777777" w:rsidTr="00DB22EF">
        <w:tc>
          <w:tcPr>
            <w:tcW w:w="5000" w:type="pct"/>
            <w:gridSpan w:val="3"/>
            <w:shd w:val="clear" w:color="auto" w:fill="92D050"/>
            <w:vAlign w:val="bottom"/>
          </w:tcPr>
          <w:p w14:paraId="5BC99321" w14:textId="77777777" w:rsidR="000172E5" w:rsidRPr="00244AF9" w:rsidRDefault="00E36FE3" w:rsidP="0037176F">
            <w:pPr>
              <w:pStyle w:val="Nagwek1"/>
              <w:spacing w:before="0" w:after="0"/>
              <w:outlineLvl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244AF9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Zawód</w:t>
            </w:r>
            <w:r w:rsidR="00BD0E20" w:rsidRPr="00244AF9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i zatrudnienie</w:t>
            </w:r>
          </w:p>
        </w:tc>
      </w:tr>
      <w:tr w:rsidR="000172E5" w:rsidRPr="00244AF9" w14:paraId="172E3CAF" w14:textId="77777777" w:rsidTr="00244AF9">
        <w:tc>
          <w:tcPr>
            <w:tcW w:w="2573" w:type="pct"/>
            <w:gridSpan w:val="2"/>
          </w:tcPr>
          <w:p w14:paraId="246B625F" w14:textId="0BEA0649" w:rsidR="0037176F" w:rsidRPr="00244AF9" w:rsidRDefault="00E36FE3" w:rsidP="0037176F">
            <w:pPr>
              <w:pStyle w:val="Wcicienormalne"/>
              <w:spacing w:before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44AF9">
              <w:rPr>
                <w:rFonts w:ascii="Arial" w:hAnsi="Arial" w:cs="Arial"/>
                <w:sz w:val="22"/>
                <w:szCs w:val="22"/>
              </w:rPr>
              <w:t>Zawód</w:t>
            </w:r>
          </w:p>
          <w:p w14:paraId="25DE3EDA" w14:textId="348C1820" w:rsidR="000172E5" w:rsidRPr="00244AF9" w:rsidRDefault="0037176F" w:rsidP="0037176F">
            <w:pPr>
              <w:pStyle w:val="Wcicienormalne"/>
              <w:spacing w:before="0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244AF9">
              <w:rPr>
                <w:rFonts w:ascii="Arial" w:hAnsi="Arial" w:cs="Arial"/>
                <w:i/>
                <w:sz w:val="16"/>
                <w:szCs w:val="16"/>
              </w:rPr>
              <w:t>Zaznacz odpowiednią opcję</w:t>
            </w:r>
          </w:p>
        </w:tc>
        <w:tc>
          <w:tcPr>
            <w:tcW w:w="2427" w:type="pct"/>
            <w:vAlign w:val="center"/>
          </w:tcPr>
          <w:p w14:paraId="46A998C0" w14:textId="1DDA2836" w:rsidR="000172E5" w:rsidRPr="00244AF9" w:rsidRDefault="0043028B" w:rsidP="0037176F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50072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D10" w:rsidRPr="00244AF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0317D" w:rsidRPr="00244A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36FE3" w:rsidRPr="00244AF9">
              <w:rPr>
                <w:rFonts w:ascii="Arial" w:hAnsi="Arial" w:cs="Arial"/>
                <w:sz w:val="22"/>
                <w:szCs w:val="22"/>
              </w:rPr>
              <w:t>lekarz</w:t>
            </w:r>
          </w:p>
          <w:p w14:paraId="7355C71A" w14:textId="77777777" w:rsidR="00E36FE3" w:rsidRPr="00244AF9" w:rsidRDefault="0043028B" w:rsidP="0037176F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090343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17D" w:rsidRPr="00244AF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0317D" w:rsidRPr="00244A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36FE3" w:rsidRPr="00244AF9">
              <w:rPr>
                <w:rFonts w:ascii="Arial" w:hAnsi="Arial" w:cs="Arial"/>
                <w:sz w:val="22"/>
                <w:szCs w:val="22"/>
              </w:rPr>
              <w:t>pielęgniarka</w:t>
            </w:r>
          </w:p>
          <w:p w14:paraId="3CC429FB" w14:textId="77777777" w:rsidR="00E36FE3" w:rsidRPr="00244AF9" w:rsidRDefault="0043028B" w:rsidP="0037176F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394083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17D" w:rsidRPr="00244AF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0317D" w:rsidRPr="00244A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36FE3" w:rsidRPr="00244AF9">
              <w:rPr>
                <w:rFonts w:ascii="Arial" w:hAnsi="Arial" w:cs="Arial"/>
                <w:sz w:val="22"/>
                <w:szCs w:val="22"/>
              </w:rPr>
              <w:t>położna</w:t>
            </w:r>
          </w:p>
          <w:p w14:paraId="4C8B4DA3" w14:textId="44286A2D" w:rsidR="00E36FE3" w:rsidRPr="00244AF9" w:rsidRDefault="0043028B" w:rsidP="000E7516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670100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17D" w:rsidRPr="00244AF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0317D" w:rsidRPr="00244A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A2D10" w:rsidRPr="00244AF9">
              <w:rPr>
                <w:rFonts w:ascii="Arial" w:hAnsi="Arial" w:cs="Arial"/>
                <w:sz w:val="22"/>
                <w:szCs w:val="22"/>
              </w:rPr>
              <w:t xml:space="preserve">inny: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501430218"/>
                <w:placeholder>
                  <w:docPart w:val="835B51A652C346948A24D4FBBBABC9D1"/>
                </w:placeholder>
              </w:sdtPr>
              <w:sdtEndPr/>
              <w:sdtContent>
                <w:r w:rsidR="000E7516" w:rsidRPr="000E7516">
                  <w:rPr>
                    <w:rFonts w:ascii="Arial" w:hAnsi="Arial" w:cs="Arial"/>
                    <w:i/>
                    <w:sz w:val="22"/>
                    <w:szCs w:val="22"/>
                  </w:rPr>
                  <w:t>wpisz inny zawód</w:t>
                </w:r>
              </w:sdtContent>
            </w:sdt>
          </w:p>
        </w:tc>
      </w:tr>
      <w:tr w:rsidR="000172E5" w:rsidRPr="00244AF9" w14:paraId="27C1C72D" w14:textId="77777777" w:rsidTr="00244AF9">
        <w:tc>
          <w:tcPr>
            <w:tcW w:w="2573" w:type="pct"/>
            <w:gridSpan w:val="2"/>
          </w:tcPr>
          <w:p w14:paraId="7F2AB92C" w14:textId="77777777" w:rsidR="000172E5" w:rsidRPr="00244AF9" w:rsidRDefault="0080317D" w:rsidP="0037176F">
            <w:pPr>
              <w:pStyle w:val="Wcicienormalne"/>
              <w:spacing w:before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44AF9">
              <w:rPr>
                <w:rFonts w:ascii="Arial" w:hAnsi="Arial" w:cs="Arial"/>
                <w:sz w:val="22"/>
                <w:szCs w:val="22"/>
              </w:rPr>
              <w:t>Aktualny poziom znajomości języka</w:t>
            </w:r>
          </w:p>
          <w:p w14:paraId="63DAD093" w14:textId="2601984F" w:rsidR="0037176F" w:rsidRPr="00244AF9" w:rsidRDefault="0037176F" w:rsidP="0037176F">
            <w:pPr>
              <w:pStyle w:val="Wcicienormalne"/>
              <w:spacing w:before="0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244AF9">
              <w:rPr>
                <w:rFonts w:ascii="Arial" w:hAnsi="Arial" w:cs="Arial"/>
                <w:i/>
                <w:sz w:val="16"/>
                <w:szCs w:val="16"/>
              </w:rPr>
              <w:t>Zaznacz odpowiednią opcję</w:t>
            </w:r>
          </w:p>
        </w:tc>
        <w:tc>
          <w:tcPr>
            <w:tcW w:w="2427" w:type="pct"/>
            <w:vAlign w:val="center"/>
          </w:tcPr>
          <w:p w14:paraId="5C8090C9" w14:textId="193E8A96" w:rsidR="000172E5" w:rsidRPr="00244AF9" w:rsidRDefault="0043028B" w:rsidP="0037176F">
            <w:pPr>
              <w:pStyle w:val="Wcicienormalne"/>
              <w:spacing w:before="0"/>
              <w:ind w:left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740401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17D" w:rsidRPr="00244AF9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0317D" w:rsidRPr="00244A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538CA" w:rsidRPr="00244AF9">
              <w:rPr>
                <w:rFonts w:ascii="Arial" w:hAnsi="Arial" w:cs="Arial"/>
                <w:sz w:val="22"/>
                <w:szCs w:val="22"/>
              </w:rPr>
              <w:t>mówię trochę</w:t>
            </w:r>
          </w:p>
          <w:p w14:paraId="4B3F52C0" w14:textId="2765E7CC" w:rsidR="0080317D" w:rsidRPr="00244AF9" w:rsidRDefault="0043028B" w:rsidP="0037176F">
            <w:pPr>
              <w:pStyle w:val="Wcicienormalne"/>
              <w:spacing w:before="0"/>
              <w:ind w:left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946360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17D" w:rsidRPr="00244AF9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0317D" w:rsidRPr="00244A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538CA" w:rsidRPr="00244AF9">
              <w:rPr>
                <w:rFonts w:ascii="Arial" w:hAnsi="Arial" w:cs="Arial"/>
                <w:sz w:val="22"/>
                <w:szCs w:val="22"/>
              </w:rPr>
              <w:t>mówię komunikatywnie</w:t>
            </w:r>
          </w:p>
          <w:p w14:paraId="57566086" w14:textId="4BA859A1" w:rsidR="0080317D" w:rsidRPr="00244AF9" w:rsidRDefault="0043028B" w:rsidP="00244AF9">
            <w:pPr>
              <w:pStyle w:val="Wcicienormalne"/>
              <w:spacing w:before="0"/>
              <w:ind w:left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92116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17D" w:rsidRPr="00244AF9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0317D" w:rsidRPr="00244A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538CA" w:rsidRPr="00244AF9">
              <w:rPr>
                <w:rFonts w:ascii="Arial" w:hAnsi="Arial" w:cs="Arial"/>
                <w:spacing w:val="-2"/>
                <w:sz w:val="22"/>
                <w:szCs w:val="22"/>
              </w:rPr>
              <w:t>posługuje się językiem polskim w mowie i</w:t>
            </w:r>
            <w:r w:rsidR="00244AF9" w:rsidRPr="00244AF9">
              <w:rPr>
                <w:rFonts w:ascii="Arial" w:hAnsi="Arial" w:cs="Arial"/>
                <w:spacing w:val="-2"/>
                <w:sz w:val="22"/>
                <w:szCs w:val="22"/>
              </w:rPr>
              <w:t> </w:t>
            </w:r>
            <w:r w:rsidR="003538CA" w:rsidRPr="00244AF9">
              <w:rPr>
                <w:rFonts w:ascii="Arial" w:hAnsi="Arial" w:cs="Arial"/>
                <w:spacing w:val="-2"/>
                <w:sz w:val="22"/>
                <w:szCs w:val="22"/>
              </w:rPr>
              <w:t>piśmie</w:t>
            </w:r>
          </w:p>
        </w:tc>
      </w:tr>
      <w:tr w:rsidR="0080317D" w:rsidRPr="00244AF9" w14:paraId="6BB2354D" w14:textId="77777777" w:rsidTr="00244AF9">
        <w:tc>
          <w:tcPr>
            <w:tcW w:w="2573" w:type="pct"/>
            <w:gridSpan w:val="2"/>
          </w:tcPr>
          <w:p w14:paraId="2D6147CC" w14:textId="77777777" w:rsidR="0080317D" w:rsidRPr="00244AF9" w:rsidRDefault="0080317D" w:rsidP="0037176F">
            <w:pPr>
              <w:pStyle w:val="Wcicienormalne"/>
              <w:spacing w:before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44AF9">
              <w:rPr>
                <w:rFonts w:ascii="Arial" w:hAnsi="Arial" w:cs="Arial"/>
                <w:sz w:val="22"/>
                <w:szCs w:val="22"/>
              </w:rPr>
              <w:t>Prawo wykonywania zawodu w Ukrainie</w:t>
            </w:r>
          </w:p>
          <w:p w14:paraId="5002E2A9" w14:textId="0989899E" w:rsidR="0037176F" w:rsidRPr="00244AF9" w:rsidRDefault="0037176F" w:rsidP="0037176F">
            <w:pPr>
              <w:pStyle w:val="Wcicienormalne"/>
              <w:spacing w:before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244AF9">
              <w:rPr>
                <w:rFonts w:ascii="Arial" w:hAnsi="Arial" w:cs="Arial"/>
                <w:i/>
                <w:sz w:val="16"/>
                <w:szCs w:val="16"/>
              </w:rPr>
              <w:t>Wpisz datę w formacie DD/MM/RRRR</w:t>
            </w:r>
          </w:p>
        </w:tc>
        <w:tc>
          <w:tcPr>
            <w:tcW w:w="2427" w:type="pct"/>
            <w:vAlign w:val="center"/>
          </w:tcPr>
          <w:sdt>
            <w:sdtPr>
              <w:rPr>
                <w:rFonts w:ascii="Arial" w:hAnsi="Arial" w:cs="Arial"/>
                <w:i/>
                <w:sz w:val="22"/>
                <w:szCs w:val="22"/>
              </w:rPr>
              <w:id w:val="-1144502707"/>
              <w:placeholder>
                <w:docPart w:val="DefaultPlaceholder_1081868576"/>
              </w:placeholder>
              <w:date>
                <w:dateFormat w:val="dd/MM/yyyy"/>
                <w:lid w:val="pl-PL"/>
                <w:storeMappedDataAs w:val="dateTime"/>
                <w:calendar w:val="gregorian"/>
              </w:date>
            </w:sdtPr>
            <w:sdtEndPr/>
            <w:sdtContent>
              <w:p w14:paraId="19BE5B04" w14:textId="168F2667" w:rsidR="00E45D6D" w:rsidRPr="000E7516" w:rsidRDefault="000E7516" w:rsidP="009A2D10">
                <w:pPr>
                  <w:pStyle w:val="Wcicienormalne"/>
                  <w:spacing w:before="0"/>
                  <w:ind w:left="0"/>
                  <w:jc w:val="center"/>
                  <w:rPr>
                    <w:rFonts w:ascii="Arial" w:hAnsi="Arial" w:cs="Arial"/>
                    <w:i/>
                    <w:sz w:val="22"/>
                    <w:szCs w:val="22"/>
                  </w:rPr>
                </w:pPr>
                <w:r w:rsidRPr="000E7516">
                  <w:rPr>
                    <w:rFonts w:ascii="Arial" w:hAnsi="Arial" w:cs="Arial"/>
                    <w:i/>
                    <w:sz w:val="22"/>
                    <w:szCs w:val="22"/>
                  </w:rPr>
                  <w:t>wpisz datę</w:t>
                </w:r>
              </w:p>
            </w:sdtContent>
          </w:sdt>
          <w:p w14:paraId="1132FA1F" w14:textId="77777777" w:rsidR="0080317D" w:rsidRPr="00244AF9" w:rsidRDefault="00E31724" w:rsidP="0037176F">
            <w:pPr>
              <w:pStyle w:val="Wcicienormalne"/>
              <w:spacing w:before="0"/>
              <w:ind w:left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244AF9">
              <w:rPr>
                <w:rFonts w:ascii="Arial" w:hAnsi="Arial" w:cs="Arial"/>
                <w:i/>
                <w:sz w:val="16"/>
                <w:szCs w:val="16"/>
              </w:rPr>
              <w:t>D</w:t>
            </w:r>
            <w:r w:rsidR="0080317D" w:rsidRPr="00244AF9">
              <w:rPr>
                <w:rFonts w:ascii="Arial" w:hAnsi="Arial" w:cs="Arial"/>
                <w:i/>
                <w:sz w:val="16"/>
                <w:szCs w:val="16"/>
              </w:rPr>
              <w:t>ata</w:t>
            </w:r>
            <w:r w:rsidRPr="00244AF9">
              <w:rPr>
                <w:rFonts w:ascii="Arial" w:hAnsi="Arial" w:cs="Arial"/>
                <w:i/>
                <w:sz w:val="16"/>
                <w:szCs w:val="16"/>
              </w:rPr>
              <w:t xml:space="preserve"> wydania uprawnień</w:t>
            </w:r>
          </w:p>
        </w:tc>
      </w:tr>
      <w:tr w:rsidR="007402E5" w:rsidRPr="00244AF9" w14:paraId="08DDC5C2" w14:textId="77777777" w:rsidTr="00244AF9">
        <w:tc>
          <w:tcPr>
            <w:tcW w:w="2573" w:type="pct"/>
            <w:gridSpan w:val="2"/>
          </w:tcPr>
          <w:p w14:paraId="44154E0B" w14:textId="1EE8F4CF" w:rsidR="007402E5" w:rsidRPr="00244AF9" w:rsidRDefault="007402E5" w:rsidP="0037176F">
            <w:pPr>
              <w:pStyle w:val="Wcicienormalne"/>
              <w:spacing w:before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44AF9">
              <w:rPr>
                <w:rFonts w:ascii="Arial" w:hAnsi="Arial" w:cs="Arial"/>
                <w:sz w:val="22"/>
                <w:szCs w:val="22"/>
              </w:rPr>
              <w:t>Czy jesteś zatrudniona/y w</w:t>
            </w:r>
            <w:r w:rsidR="009A2D10" w:rsidRPr="00244AF9">
              <w:rPr>
                <w:rFonts w:ascii="Arial" w:hAnsi="Arial" w:cs="Arial"/>
                <w:sz w:val="22"/>
                <w:szCs w:val="22"/>
              </w:rPr>
              <w:t> </w:t>
            </w:r>
            <w:r w:rsidRPr="00244AF9">
              <w:rPr>
                <w:rFonts w:ascii="Arial" w:hAnsi="Arial" w:cs="Arial"/>
                <w:sz w:val="22"/>
                <w:szCs w:val="22"/>
              </w:rPr>
              <w:t>szpitalu/przychodni w</w:t>
            </w:r>
            <w:r w:rsidR="009A2D10" w:rsidRPr="00244AF9">
              <w:rPr>
                <w:rFonts w:ascii="Arial" w:hAnsi="Arial" w:cs="Arial"/>
                <w:sz w:val="22"/>
                <w:szCs w:val="22"/>
              </w:rPr>
              <w:t> </w:t>
            </w:r>
            <w:r w:rsidRPr="00244AF9">
              <w:rPr>
                <w:rFonts w:ascii="Arial" w:hAnsi="Arial" w:cs="Arial"/>
                <w:sz w:val="22"/>
                <w:szCs w:val="22"/>
              </w:rPr>
              <w:t>Polsce?</w:t>
            </w:r>
          </w:p>
          <w:p w14:paraId="2EB3B419" w14:textId="7BE6FCDC" w:rsidR="0037176F" w:rsidRPr="00244AF9" w:rsidRDefault="0037176F" w:rsidP="009A2D10">
            <w:pPr>
              <w:pStyle w:val="Wcicienormalne"/>
              <w:tabs>
                <w:tab w:val="left" w:pos="2826"/>
              </w:tabs>
              <w:spacing w:before="0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244AF9">
              <w:rPr>
                <w:rFonts w:ascii="Arial" w:hAnsi="Arial" w:cs="Arial"/>
                <w:i/>
                <w:sz w:val="16"/>
                <w:szCs w:val="16"/>
              </w:rPr>
              <w:t>Zaznacz odpowiednią opcję</w:t>
            </w:r>
          </w:p>
        </w:tc>
        <w:tc>
          <w:tcPr>
            <w:tcW w:w="2427" w:type="pct"/>
            <w:vAlign w:val="center"/>
          </w:tcPr>
          <w:p w14:paraId="3F10F6ED" w14:textId="477129A6" w:rsidR="007402E5" w:rsidRPr="00244AF9" w:rsidRDefault="0043028B" w:rsidP="00244AF9">
            <w:pPr>
              <w:tabs>
                <w:tab w:val="left" w:pos="1361"/>
              </w:tabs>
              <w:spacing w:before="0"/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94929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AF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7402E5" w:rsidRPr="00244AF9">
              <w:rPr>
                <w:rFonts w:ascii="Arial" w:hAnsi="Arial" w:cs="Arial"/>
                <w:sz w:val="22"/>
                <w:szCs w:val="22"/>
              </w:rPr>
              <w:t xml:space="preserve"> TAK</w:t>
            </w:r>
            <w:r w:rsidR="00244AF9" w:rsidRPr="00244AF9">
              <w:rPr>
                <w:rFonts w:ascii="Arial" w:hAnsi="Arial" w:cs="Arial"/>
                <w:sz w:val="22"/>
                <w:szCs w:val="22"/>
              </w:rPr>
              <w:tab/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006349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02E5" w:rsidRPr="00244AF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402E5" w:rsidRPr="00244AF9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tr w:rsidR="007402E5" w:rsidRPr="00244AF9" w14:paraId="143271DA" w14:textId="77777777" w:rsidTr="00244AF9">
        <w:trPr>
          <w:trHeight w:val="665"/>
        </w:trPr>
        <w:tc>
          <w:tcPr>
            <w:tcW w:w="2573" w:type="pct"/>
            <w:gridSpan w:val="2"/>
          </w:tcPr>
          <w:p w14:paraId="7F5B9B3A" w14:textId="77777777" w:rsidR="007402E5" w:rsidRPr="00244AF9" w:rsidRDefault="007402E5" w:rsidP="00DB22EF">
            <w:pPr>
              <w:pStyle w:val="Wcicienormalne"/>
              <w:spacing w:before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44AF9">
              <w:rPr>
                <w:rFonts w:ascii="Arial" w:hAnsi="Arial" w:cs="Arial"/>
                <w:sz w:val="22"/>
                <w:szCs w:val="22"/>
              </w:rPr>
              <w:t>Miejsce zatrudnienia</w:t>
            </w:r>
          </w:p>
          <w:p w14:paraId="3EF846EB" w14:textId="00326FCD" w:rsidR="00DB22EF" w:rsidRPr="00244AF9" w:rsidRDefault="00DB22EF" w:rsidP="00DB22EF">
            <w:pPr>
              <w:pStyle w:val="Wcicienormalne"/>
              <w:spacing w:before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44AF9">
              <w:rPr>
                <w:rFonts w:ascii="Arial" w:hAnsi="Arial" w:cs="Arial"/>
                <w:i/>
                <w:sz w:val="16"/>
                <w:szCs w:val="16"/>
              </w:rPr>
              <w:t>Wpisz miejsce zatrudnienia – nazwę szpitala/przychodni</w:t>
            </w:r>
          </w:p>
        </w:tc>
        <w:sdt>
          <w:sdtPr>
            <w:rPr>
              <w:rFonts w:ascii="Arial" w:hAnsi="Arial" w:cs="Arial"/>
              <w:i/>
              <w:sz w:val="22"/>
              <w:szCs w:val="22"/>
            </w:rPr>
            <w:id w:val="-320741620"/>
            <w:placeholder>
              <w:docPart w:val="DefaultPlaceholder_1081868574"/>
            </w:placeholder>
          </w:sdtPr>
          <w:sdtEndPr/>
          <w:sdtContent>
            <w:tc>
              <w:tcPr>
                <w:tcW w:w="2427" w:type="pct"/>
                <w:vAlign w:val="center"/>
              </w:tcPr>
              <w:p w14:paraId="55C57BFD" w14:textId="32C32D9C" w:rsidR="007402E5" w:rsidRPr="000E7516" w:rsidRDefault="000E7516" w:rsidP="000E7516">
                <w:pPr>
                  <w:pStyle w:val="Wcicienormalne"/>
                  <w:spacing w:before="0"/>
                  <w:ind w:left="0"/>
                  <w:jc w:val="center"/>
                  <w:rPr>
                    <w:rFonts w:ascii="Arial" w:hAnsi="Arial" w:cs="Arial"/>
                    <w:i/>
                    <w:sz w:val="22"/>
                    <w:szCs w:val="22"/>
                  </w:rPr>
                </w:pPr>
                <w:r w:rsidRPr="000E7516">
                  <w:rPr>
                    <w:rFonts w:ascii="Arial" w:hAnsi="Arial" w:cs="Arial"/>
                    <w:i/>
                    <w:sz w:val="22"/>
                    <w:szCs w:val="22"/>
                  </w:rPr>
                  <w:t>wpisz miejsce zatrudnienia</w:t>
                </w:r>
              </w:p>
            </w:tc>
          </w:sdtContent>
        </w:sdt>
      </w:tr>
      <w:tr w:rsidR="007402E5" w:rsidRPr="00244AF9" w14:paraId="117BB6FF" w14:textId="77777777" w:rsidTr="00244AF9">
        <w:tc>
          <w:tcPr>
            <w:tcW w:w="2573" w:type="pct"/>
            <w:gridSpan w:val="2"/>
          </w:tcPr>
          <w:p w14:paraId="43C03B6D" w14:textId="40B48E54" w:rsidR="007402E5" w:rsidRPr="00244AF9" w:rsidRDefault="007402E5" w:rsidP="0037176F">
            <w:pPr>
              <w:pStyle w:val="Wcicienormalne"/>
              <w:spacing w:before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44AF9">
              <w:rPr>
                <w:rFonts w:ascii="Arial" w:hAnsi="Arial" w:cs="Arial"/>
                <w:sz w:val="22"/>
                <w:szCs w:val="22"/>
              </w:rPr>
              <w:t>Czy chcesz pracować w polskim szpitalu/przychodni</w:t>
            </w:r>
            <w:r w:rsidR="0037176F" w:rsidRPr="00244AF9"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6E4682F9" w14:textId="136F0236" w:rsidR="0037176F" w:rsidRPr="00244AF9" w:rsidRDefault="0037176F" w:rsidP="0037176F">
            <w:pPr>
              <w:pStyle w:val="Wcicienormalne"/>
              <w:spacing w:before="0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244AF9">
              <w:rPr>
                <w:rFonts w:ascii="Arial" w:hAnsi="Arial" w:cs="Arial"/>
                <w:i/>
                <w:sz w:val="16"/>
                <w:szCs w:val="16"/>
              </w:rPr>
              <w:t>Zaznacz odpowiednią opcję</w:t>
            </w:r>
          </w:p>
        </w:tc>
        <w:tc>
          <w:tcPr>
            <w:tcW w:w="2427" w:type="pct"/>
            <w:vAlign w:val="center"/>
          </w:tcPr>
          <w:p w14:paraId="221B6EF0" w14:textId="3C89F4BC" w:rsidR="004F5303" w:rsidRPr="00244AF9" w:rsidRDefault="0043028B" w:rsidP="00244AF9">
            <w:pPr>
              <w:pStyle w:val="Wcicienormalne"/>
              <w:tabs>
                <w:tab w:val="left" w:pos="1361"/>
              </w:tabs>
              <w:spacing w:before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14522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D10" w:rsidRPr="00244AF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402E5" w:rsidRPr="00244AF9">
              <w:rPr>
                <w:rFonts w:ascii="Arial" w:hAnsi="Arial" w:cs="Arial"/>
                <w:sz w:val="22"/>
                <w:szCs w:val="22"/>
              </w:rPr>
              <w:t xml:space="preserve"> TAK</w:t>
            </w:r>
            <w:r w:rsidR="00244AF9" w:rsidRPr="00244AF9">
              <w:rPr>
                <w:rFonts w:ascii="Arial" w:hAnsi="Arial" w:cs="Arial"/>
                <w:sz w:val="22"/>
                <w:szCs w:val="22"/>
              </w:rPr>
              <w:tab/>
            </w:r>
            <w:r w:rsidR="0037176F" w:rsidRPr="00244AF9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19939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02E5" w:rsidRPr="00244AF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402E5" w:rsidRPr="00244AF9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tr w:rsidR="00DB22EF" w:rsidRPr="00244AF9" w14:paraId="4B933C64" w14:textId="77777777" w:rsidTr="00DB22EF">
        <w:tc>
          <w:tcPr>
            <w:tcW w:w="5000" w:type="pct"/>
            <w:gridSpan w:val="3"/>
            <w:shd w:val="clear" w:color="auto" w:fill="D5E040"/>
            <w:vAlign w:val="bottom"/>
          </w:tcPr>
          <w:p w14:paraId="489D09F1" w14:textId="64FC4D95" w:rsidR="0039680E" w:rsidRPr="00244AF9" w:rsidRDefault="0039680E" w:rsidP="006E47F4">
            <w:pPr>
              <w:pStyle w:val="Nagwek1"/>
              <w:spacing w:before="0" w:after="0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244AF9">
              <w:rPr>
                <w:rFonts w:ascii="Arial" w:hAnsi="Arial" w:cs="Arial"/>
                <w:sz w:val="22"/>
                <w:szCs w:val="22"/>
              </w:rPr>
              <w:t>Zgoda na przetwarzanie danych osobowych</w:t>
            </w:r>
          </w:p>
        </w:tc>
      </w:tr>
      <w:tr w:rsidR="00D3042D" w:rsidRPr="00244AF9" w14:paraId="7105E8A7" w14:textId="77777777" w:rsidTr="00DB22EF">
        <w:tc>
          <w:tcPr>
            <w:tcW w:w="5000" w:type="pct"/>
            <w:gridSpan w:val="3"/>
          </w:tcPr>
          <w:p w14:paraId="14BB5057" w14:textId="7D7A0DFF" w:rsidR="00D3042D" w:rsidRPr="00244AF9" w:rsidRDefault="0043028B" w:rsidP="00D3042D">
            <w:pPr>
              <w:spacing w:before="0"/>
              <w:ind w:left="601" w:hanging="601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378777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2D" w:rsidRPr="00244AF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D3042D" w:rsidRPr="00244AF9">
              <w:rPr>
                <w:rFonts w:ascii="Arial" w:hAnsi="Arial" w:cs="Arial"/>
                <w:sz w:val="22"/>
                <w:szCs w:val="22"/>
              </w:rPr>
              <w:tab/>
              <w:t>Wypełniając formularz wyrażam zgodę na przetwarzanie moich danych osobowych przez Uniwersytet Medyczny im.</w:t>
            </w:r>
            <w:r w:rsidR="00DB22EF" w:rsidRPr="00244A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3042D" w:rsidRPr="00244AF9">
              <w:rPr>
                <w:rFonts w:ascii="Arial" w:hAnsi="Arial" w:cs="Arial"/>
                <w:sz w:val="22"/>
                <w:szCs w:val="22"/>
              </w:rPr>
              <w:t>Karola Marcinkowskiego w Poznaniu.</w:t>
            </w:r>
          </w:p>
        </w:tc>
      </w:tr>
    </w:tbl>
    <w:p w14:paraId="24F7E03B" w14:textId="77777777" w:rsidR="0037176F" w:rsidRDefault="0037176F" w:rsidP="009A2D10">
      <w:pPr>
        <w:tabs>
          <w:tab w:val="left" w:pos="2672"/>
        </w:tabs>
        <w:spacing w:before="0" w:after="0" w:line="140" w:lineRule="exact"/>
        <w:rPr>
          <w:rFonts w:ascii="Arial" w:hAnsi="Arial" w:cs="Arial"/>
          <w:sz w:val="14"/>
          <w:szCs w:val="14"/>
        </w:rPr>
      </w:pPr>
    </w:p>
    <w:p w14:paraId="4369B642" w14:textId="77777777" w:rsidR="00244AF9" w:rsidRDefault="00244AF9" w:rsidP="009A2D10">
      <w:pPr>
        <w:tabs>
          <w:tab w:val="left" w:pos="2672"/>
        </w:tabs>
        <w:spacing w:before="0" w:after="0" w:line="140" w:lineRule="exact"/>
        <w:rPr>
          <w:rFonts w:ascii="Arial" w:hAnsi="Arial" w:cs="Arial"/>
          <w:sz w:val="14"/>
          <w:szCs w:val="14"/>
        </w:rPr>
      </w:pPr>
    </w:p>
    <w:p w14:paraId="4981EBA0" w14:textId="77777777" w:rsidR="00244AF9" w:rsidRPr="00244AF9" w:rsidRDefault="00244AF9" w:rsidP="009A2D10">
      <w:pPr>
        <w:tabs>
          <w:tab w:val="left" w:pos="2672"/>
        </w:tabs>
        <w:spacing w:before="0" w:after="0" w:line="140" w:lineRule="exact"/>
        <w:rPr>
          <w:rFonts w:ascii="Arial" w:hAnsi="Arial" w:cs="Arial"/>
          <w:sz w:val="14"/>
          <w:szCs w:val="14"/>
        </w:rPr>
      </w:pPr>
    </w:p>
    <w:p w14:paraId="3EECE120" w14:textId="77777777" w:rsidR="00DB22EF" w:rsidRPr="00244AF9" w:rsidRDefault="00DB22EF" w:rsidP="009A2D10">
      <w:pPr>
        <w:tabs>
          <w:tab w:val="left" w:pos="2672"/>
        </w:tabs>
        <w:spacing w:before="0" w:after="0" w:line="140" w:lineRule="exact"/>
        <w:rPr>
          <w:rFonts w:ascii="Arial" w:hAnsi="Arial" w:cs="Arial"/>
          <w:b/>
          <w:sz w:val="14"/>
          <w:szCs w:val="14"/>
        </w:rPr>
      </w:pPr>
    </w:p>
    <w:p w14:paraId="735CDA13" w14:textId="77777777" w:rsidR="00D304A1" w:rsidRPr="00244AF9" w:rsidRDefault="00D304A1" w:rsidP="009A2D10">
      <w:pPr>
        <w:tabs>
          <w:tab w:val="left" w:pos="2672"/>
        </w:tabs>
        <w:spacing w:before="0" w:after="0" w:line="140" w:lineRule="exact"/>
        <w:rPr>
          <w:rFonts w:ascii="Arial" w:hAnsi="Arial" w:cs="Arial"/>
          <w:b/>
          <w:sz w:val="14"/>
          <w:szCs w:val="14"/>
        </w:rPr>
      </w:pPr>
      <w:r w:rsidRPr="00244AF9">
        <w:rPr>
          <w:rFonts w:ascii="Arial" w:hAnsi="Arial" w:cs="Arial"/>
          <w:b/>
          <w:sz w:val="14"/>
          <w:szCs w:val="14"/>
        </w:rPr>
        <w:t>Klauzula Informacyjna</w:t>
      </w:r>
    </w:p>
    <w:p w14:paraId="71171F24" w14:textId="3F80A312" w:rsidR="00D304A1" w:rsidRPr="00244AF9" w:rsidRDefault="00D304A1" w:rsidP="009A2D10">
      <w:pPr>
        <w:tabs>
          <w:tab w:val="left" w:pos="2672"/>
        </w:tabs>
        <w:spacing w:before="0" w:after="0" w:line="140" w:lineRule="exact"/>
        <w:jc w:val="both"/>
        <w:rPr>
          <w:rFonts w:ascii="Arial" w:hAnsi="Arial" w:cs="Arial"/>
          <w:sz w:val="14"/>
          <w:szCs w:val="14"/>
        </w:rPr>
      </w:pPr>
      <w:r w:rsidRPr="00244AF9">
        <w:rPr>
          <w:rFonts w:ascii="Arial" w:hAnsi="Arial" w:cs="Arial"/>
          <w:sz w:val="14"/>
          <w:szCs w:val="14"/>
        </w:rPr>
        <w:t>Zgodnie z art. 13 ust. 1 i 2 Rozporządzenia Parlamentu Europejskiego i Rady (UE) 2016/679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z dnia 27 kwietnia 2016 r. w sprawie ochrony osób fizycznych w związku z</w:t>
      </w:r>
      <w:r w:rsidR="0037176F" w:rsidRPr="00244AF9">
        <w:rPr>
          <w:rFonts w:ascii="Arial" w:hAnsi="Arial" w:cs="Arial"/>
          <w:sz w:val="14"/>
          <w:szCs w:val="14"/>
        </w:rPr>
        <w:t> </w:t>
      </w:r>
      <w:r w:rsidRPr="00244AF9">
        <w:rPr>
          <w:rFonts w:ascii="Arial" w:hAnsi="Arial" w:cs="Arial"/>
          <w:sz w:val="14"/>
          <w:szCs w:val="14"/>
        </w:rPr>
        <w:t>przetwarzaniem danych osobowych i w sprawie swobodnego przepływu takich danych oraz uchylenia dyrektywy 95/46/WE (Dz. Urz. UE L 119/1 ), dalej jako „RODO”, informujemy, że:</w:t>
      </w:r>
    </w:p>
    <w:p w14:paraId="06C9DB6F" w14:textId="17425319" w:rsidR="001B4B02" w:rsidRPr="00244AF9" w:rsidRDefault="007F1C46" w:rsidP="009A2D10">
      <w:pPr>
        <w:pStyle w:val="Akapitzlist"/>
        <w:numPr>
          <w:ilvl w:val="0"/>
          <w:numId w:val="24"/>
        </w:numPr>
        <w:tabs>
          <w:tab w:val="left" w:pos="2672"/>
        </w:tabs>
        <w:spacing w:before="0" w:after="0" w:line="140" w:lineRule="exact"/>
        <w:ind w:left="284" w:hanging="284"/>
        <w:jc w:val="both"/>
        <w:rPr>
          <w:rFonts w:ascii="Arial" w:hAnsi="Arial" w:cs="Arial"/>
          <w:sz w:val="14"/>
          <w:szCs w:val="14"/>
        </w:rPr>
      </w:pPr>
      <w:r w:rsidRPr="00244AF9">
        <w:rPr>
          <w:rFonts w:ascii="Arial" w:hAnsi="Arial" w:cs="Arial"/>
          <w:sz w:val="14"/>
          <w:szCs w:val="14"/>
        </w:rPr>
        <w:t>Administratorem Państwa danych osobowych jest Uniwersytet Medyczny im. Karola Marcinkowskiego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z siedzibą w Poznaniu, ul. Fredry 10, 61-701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Poznań.</w:t>
      </w:r>
    </w:p>
    <w:p w14:paraId="4A031B6E" w14:textId="1D7E29B2" w:rsidR="00D304A1" w:rsidRPr="00244AF9" w:rsidRDefault="007F1C46" w:rsidP="009A2D10">
      <w:pPr>
        <w:pStyle w:val="Akapitzlist"/>
        <w:numPr>
          <w:ilvl w:val="0"/>
          <w:numId w:val="24"/>
        </w:numPr>
        <w:tabs>
          <w:tab w:val="left" w:pos="2672"/>
        </w:tabs>
        <w:spacing w:before="0" w:after="0" w:line="140" w:lineRule="exact"/>
        <w:ind w:left="284" w:hanging="284"/>
        <w:jc w:val="both"/>
        <w:rPr>
          <w:rFonts w:ascii="Arial" w:hAnsi="Arial" w:cs="Arial"/>
          <w:sz w:val="14"/>
          <w:szCs w:val="14"/>
        </w:rPr>
      </w:pPr>
      <w:r w:rsidRPr="00244AF9">
        <w:rPr>
          <w:rFonts w:ascii="Arial" w:hAnsi="Arial" w:cs="Arial"/>
          <w:sz w:val="14"/>
          <w:szCs w:val="14"/>
        </w:rPr>
        <w:t>We wszystkich sprawach dotyczących przetwarzania danych osobowych oraz korzystania z praw związanych z ich przetwarzaniem, można się kontaktować z</w:t>
      </w:r>
      <w:r w:rsidR="00D3042D" w:rsidRPr="00244AF9">
        <w:rPr>
          <w:rFonts w:ascii="Arial" w:hAnsi="Arial" w:cs="Arial"/>
          <w:sz w:val="14"/>
          <w:szCs w:val="14"/>
        </w:rPr>
        <w:t> </w:t>
      </w:r>
      <w:r w:rsidRPr="00244AF9">
        <w:rPr>
          <w:rFonts w:ascii="Arial" w:hAnsi="Arial" w:cs="Arial"/>
          <w:sz w:val="14"/>
          <w:szCs w:val="14"/>
        </w:rPr>
        <w:t>Inspektorem Ochrony Danych za pomocą e-mail: iod@ump.edu.pl.</w:t>
      </w:r>
    </w:p>
    <w:p w14:paraId="74403641" w14:textId="47F6EFE9" w:rsidR="00D304A1" w:rsidRPr="00244AF9" w:rsidRDefault="00D304A1" w:rsidP="009A2D10">
      <w:pPr>
        <w:pStyle w:val="Akapitzlist"/>
        <w:numPr>
          <w:ilvl w:val="0"/>
          <w:numId w:val="24"/>
        </w:numPr>
        <w:tabs>
          <w:tab w:val="left" w:pos="2672"/>
        </w:tabs>
        <w:spacing w:before="0" w:after="0" w:line="140" w:lineRule="exact"/>
        <w:ind w:left="284" w:hanging="284"/>
        <w:jc w:val="both"/>
        <w:rPr>
          <w:rFonts w:ascii="Arial" w:hAnsi="Arial" w:cs="Arial"/>
          <w:sz w:val="14"/>
          <w:szCs w:val="14"/>
        </w:rPr>
      </w:pPr>
      <w:r w:rsidRPr="00244AF9">
        <w:rPr>
          <w:rFonts w:ascii="Arial" w:hAnsi="Arial" w:cs="Arial"/>
          <w:sz w:val="14"/>
          <w:szCs w:val="14"/>
        </w:rPr>
        <w:t>Państwa dane osobowe</w:t>
      </w:r>
      <w:r w:rsidR="00557538" w:rsidRPr="00244AF9">
        <w:rPr>
          <w:rFonts w:ascii="Arial" w:hAnsi="Arial" w:cs="Arial"/>
          <w:sz w:val="14"/>
          <w:szCs w:val="14"/>
        </w:rPr>
        <w:t xml:space="preserve"> zawarte w formularzu zgłoszeniowym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 xml:space="preserve">przetwarzane są w celu realizacji kursu </w:t>
      </w:r>
      <w:r w:rsidR="007F1C46" w:rsidRPr="00244AF9">
        <w:rPr>
          <w:rFonts w:ascii="Arial" w:hAnsi="Arial" w:cs="Arial"/>
          <w:sz w:val="14"/>
          <w:szCs w:val="14"/>
        </w:rPr>
        <w:t>„Język polski medyczny”</w:t>
      </w:r>
      <w:r w:rsidR="00D3042D" w:rsidRPr="00244AF9">
        <w:rPr>
          <w:rFonts w:ascii="Arial" w:hAnsi="Arial" w:cs="Arial"/>
          <w:sz w:val="14"/>
          <w:szCs w:val="14"/>
        </w:rPr>
        <w:t>.</w:t>
      </w:r>
    </w:p>
    <w:p w14:paraId="4FD8DD17" w14:textId="0F19EC23" w:rsidR="00030470" w:rsidRPr="00244AF9" w:rsidRDefault="00D304A1" w:rsidP="009A2D10">
      <w:pPr>
        <w:pStyle w:val="Akapitzlist"/>
        <w:numPr>
          <w:ilvl w:val="0"/>
          <w:numId w:val="24"/>
        </w:numPr>
        <w:tabs>
          <w:tab w:val="left" w:pos="2672"/>
        </w:tabs>
        <w:spacing w:before="0" w:after="0" w:line="140" w:lineRule="exact"/>
        <w:ind w:left="284" w:hanging="284"/>
        <w:jc w:val="both"/>
        <w:rPr>
          <w:rFonts w:ascii="Arial" w:hAnsi="Arial" w:cs="Arial"/>
          <w:sz w:val="14"/>
          <w:szCs w:val="14"/>
        </w:rPr>
      </w:pPr>
      <w:r w:rsidRPr="00244AF9">
        <w:rPr>
          <w:rFonts w:ascii="Arial" w:hAnsi="Arial" w:cs="Arial"/>
          <w:sz w:val="14"/>
          <w:szCs w:val="14"/>
        </w:rPr>
        <w:t>Podstawą prawną przetwarzania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Państwa danych osobowych j</w:t>
      </w:r>
      <w:r w:rsidR="007F1C46" w:rsidRPr="00244AF9">
        <w:rPr>
          <w:rFonts w:ascii="Arial" w:hAnsi="Arial" w:cs="Arial"/>
          <w:sz w:val="14"/>
          <w:szCs w:val="14"/>
        </w:rPr>
        <w:t>est</w:t>
      </w:r>
      <w:r w:rsidRPr="00244AF9">
        <w:rPr>
          <w:rFonts w:ascii="Arial" w:hAnsi="Arial" w:cs="Arial"/>
          <w:sz w:val="14"/>
          <w:szCs w:val="14"/>
        </w:rPr>
        <w:t xml:space="preserve"> Rozporządzenia Parlamentu Europejskiego i Rady (UE) 2016/679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z dnia 27 kwietnia 2016 r. w</w:t>
      </w:r>
      <w:r w:rsidR="00D3042D" w:rsidRPr="00244AF9">
        <w:rPr>
          <w:rFonts w:ascii="Arial" w:hAnsi="Arial" w:cs="Arial"/>
          <w:sz w:val="14"/>
          <w:szCs w:val="14"/>
        </w:rPr>
        <w:t> </w:t>
      </w:r>
      <w:r w:rsidRPr="00244AF9">
        <w:rPr>
          <w:rFonts w:ascii="Arial" w:hAnsi="Arial" w:cs="Arial"/>
          <w:sz w:val="14"/>
          <w:szCs w:val="14"/>
        </w:rPr>
        <w:t>sprawie ochrony osób fizycznych w związku z przetwarzaniem danych osobowych i w sprawie swobodnego przepływu takich danych oraz uchylenia dyrektywy 95/46/WE (Dz. Urz. UE L 119/1 ), dalej RODO, Art.6 lit.</w:t>
      </w:r>
      <w:r w:rsidR="00B35BC2" w:rsidRPr="00244AF9">
        <w:rPr>
          <w:rFonts w:ascii="Arial" w:hAnsi="Arial" w:cs="Arial"/>
          <w:sz w:val="14"/>
          <w:szCs w:val="14"/>
        </w:rPr>
        <w:t>a) i lit</w:t>
      </w:r>
      <w:r w:rsidR="007F1C46" w:rsidRPr="00244AF9">
        <w:rPr>
          <w:rFonts w:ascii="Arial" w:hAnsi="Arial" w:cs="Arial"/>
          <w:sz w:val="14"/>
          <w:szCs w:val="14"/>
        </w:rPr>
        <w:t>.</w:t>
      </w:r>
      <w:r w:rsidR="00B35BC2" w:rsidRPr="00244AF9">
        <w:rPr>
          <w:rFonts w:ascii="Arial" w:hAnsi="Arial" w:cs="Arial"/>
          <w:sz w:val="14"/>
          <w:szCs w:val="14"/>
        </w:rPr>
        <w:t>c)</w:t>
      </w:r>
      <w:r w:rsidR="00D3042D" w:rsidRPr="00244AF9">
        <w:rPr>
          <w:rFonts w:ascii="Arial" w:hAnsi="Arial" w:cs="Arial"/>
          <w:sz w:val="14"/>
          <w:szCs w:val="14"/>
        </w:rPr>
        <w:t>.</w:t>
      </w:r>
    </w:p>
    <w:p w14:paraId="4B662B6E" w14:textId="3BA792FA" w:rsidR="00D304A1" w:rsidRPr="00244AF9" w:rsidRDefault="00D304A1" w:rsidP="009A2D10">
      <w:pPr>
        <w:pStyle w:val="Akapitzlist"/>
        <w:numPr>
          <w:ilvl w:val="0"/>
          <w:numId w:val="24"/>
        </w:numPr>
        <w:tabs>
          <w:tab w:val="left" w:pos="2672"/>
        </w:tabs>
        <w:spacing w:before="0" w:after="0" w:line="140" w:lineRule="exact"/>
        <w:ind w:left="284" w:hanging="284"/>
        <w:jc w:val="both"/>
        <w:rPr>
          <w:rFonts w:ascii="Arial" w:hAnsi="Arial" w:cs="Arial"/>
          <w:sz w:val="14"/>
          <w:szCs w:val="14"/>
        </w:rPr>
      </w:pPr>
      <w:r w:rsidRPr="00244AF9">
        <w:rPr>
          <w:rFonts w:ascii="Arial" w:hAnsi="Arial" w:cs="Arial"/>
          <w:sz w:val="14"/>
          <w:szCs w:val="14"/>
        </w:rPr>
        <w:t>Państwa dane osobowe przetwarzane będą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przez okres nie dłuższy, niż jest to niezbędne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do realizacji celów określonych w pkt.</w:t>
      </w:r>
      <w:r w:rsidR="00030470" w:rsidRPr="00244AF9">
        <w:rPr>
          <w:rFonts w:ascii="Arial" w:hAnsi="Arial" w:cs="Arial"/>
          <w:sz w:val="14"/>
          <w:szCs w:val="14"/>
        </w:rPr>
        <w:t>3</w:t>
      </w:r>
      <w:r w:rsidR="005421C9" w:rsidRPr="00244AF9">
        <w:rPr>
          <w:rFonts w:ascii="Arial" w:hAnsi="Arial" w:cs="Arial"/>
          <w:sz w:val="14"/>
          <w:szCs w:val="14"/>
        </w:rPr>
        <w:t>.</w:t>
      </w:r>
      <w:r w:rsidR="00B35BC2" w:rsidRPr="00244AF9">
        <w:rPr>
          <w:rFonts w:ascii="Arial" w:hAnsi="Arial" w:cs="Arial"/>
          <w:sz w:val="14"/>
          <w:szCs w:val="14"/>
        </w:rPr>
        <w:t xml:space="preserve"> oraz przepisami o archiwizacji dokumentacji.</w:t>
      </w:r>
    </w:p>
    <w:p w14:paraId="299CFAB9" w14:textId="2D7A3B35" w:rsidR="00D304A1" w:rsidRPr="00244AF9" w:rsidRDefault="00D304A1" w:rsidP="009A2D10">
      <w:pPr>
        <w:pStyle w:val="Akapitzlist"/>
        <w:numPr>
          <w:ilvl w:val="0"/>
          <w:numId w:val="24"/>
        </w:numPr>
        <w:tabs>
          <w:tab w:val="left" w:pos="2672"/>
        </w:tabs>
        <w:spacing w:before="0" w:after="0" w:line="140" w:lineRule="exact"/>
        <w:ind w:left="284" w:hanging="284"/>
        <w:jc w:val="both"/>
        <w:rPr>
          <w:rFonts w:ascii="Arial" w:hAnsi="Arial" w:cs="Arial"/>
          <w:sz w:val="14"/>
          <w:szCs w:val="14"/>
        </w:rPr>
      </w:pPr>
      <w:r w:rsidRPr="00244AF9">
        <w:rPr>
          <w:rFonts w:ascii="Arial" w:hAnsi="Arial" w:cs="Arial"/>
          <w:sz w:val="14"/>
          <w:szCs w:val="14"/>
        </w:rPr>
        <w:t>Państwa dan</w:t>
      </w:r>
      <w:r w:rsidR="00030470" w:rsidRPr="00244AF9">
        <w:rPr>
          <w:rFonts w:ascii="Arial" w:hAnsi="Arial" w:cs="Arial"/>
          <w:sz w:val="14"/>
          <w:szCs w:val="14"/>
        </w:rPr>
        <w:t>e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osobow</w:t>
      </w:r>
      <w:r w:rsidR="00030470" w:rsidRPr="00244AF9">
        <w:rPr>
          <w:rFonts w:ascii="Arial" w:hAnsi="Arial" w:cs="Arial"/>
          <w:sz w:val="14"/>
          <w:szCs w:val="14"/>
        </w:rPr>
        <w:t xml:space="preserve">e </w:t>
      </w:r>
      <w:r w:rsidR="001B4B02" w:rsidRPr="00244AF9">
        <w:rPr>
          <w:rFonts w:ascii="Arial" w:hAnsi="Arial" w:cs="Arial"/>
          <w:sz w:val="14"/>
          <w:szCs w:val="14"/>
        </w:rPr>
        <w:t>mogą zostać przekazane do Szpitali klinicznych Uniwersytetu Medycznego in. Karola Marcinkowskiego w Poznaniu oraz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="001B4B02" w:rsidRPr="00244AF9">
        <w:rPr>
          <w:rFonts w:ascii="Arial" w:hAnsi="Arial" w:cs="Arial"/>
          <w:sz w:val="14"/>
          <w:szCs w:val="14"/>
        </w:rPr>
        <w:t>gdy obowiązek taki wynika z przepisów prawa powszechnie obowiązującego.</w:t>
      </w:r>
    </w:p>
    <w:p w14:paraId="6AE6608C" w14:textId="7F1AF057" w:rsidR="001B4B02" w:rsidRPr="00244AF9" w:rsidRDefault="001B4B02" w:rsidP="009A2D10">
      <w:pPr>
        <w:pStyle w:val="Akapitzlist"/>
        <w:numPr>
          <w:ilvl w:val="0"/>
          <w:numId w:val="24"/>
        </w:numPr>
        <w:tabs>
          <w:tab w:val="left" w:pos="2672"/>
        </w:tabs>
        <w:spacing w:before="0" w:after="0" w:line="140" w:lineRule="exact"/>
        <w:ind w:left="284" w:hanging="284"/>
        <w:jc w:val="both"/>
        <w:rPr>
          <w:rFonts w:ascii="Arial" w:hAnsi="Arial" w:cs="Arial"/>
          <w:sz w:val="14"/>
          <w:szCs w:val="14"/>
        </w:rPr>
      </w:pPr>
      <w:r w:rsidRPr="00244AF9">
        <w:rPr>
          <w:rFonts w:ascii="Arial" w:hAnsi="Arial" w:cs="Arial"/>
          <w:sz w:val="14"/>
          <w:szCs w:val="14"/>
        </w:rPr>
        <w:t>Państwa dane osobowe nie podlegają zautomatyzowanemu podejmowaniu decyzji, w tym profilowaniu,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o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którym mowa w art. 4 pkt 4) RODO, co oznacza formę zautomatyzowanego przetwarzania danych osobowych, które polega na wykorzystaniu danych osobowych do oceny niektórych czynników osobowych osoby fizycznej.</w:t>
      </w:r>
    </w:p>
    <w:p w14:paraId="1079C832" w14:textId="7C17211E" w:rsidR="00D304A1" w:rsidRPr="00244AF9" w:rsidRDefault="00D304A1" w:rsidP="009A2D10">
      <w:pPr>
        <w:pStyle w:val="Akapitzlist"/>
        <w:numPr>
          <w:ilvl w:val="0"/>
          <w:numId w:val="24"/>
        </w:numPr>
        <w:tabs>
          <w:tab w:val="left" w:pos="2672"/>
        </w:tabs>
        <w:spacing w:before="0" w:after="0" w:line="140" w:lineRule="exact"/>
        <w:ind w:left="284" w:hanging="284"/>
        <w:jc w:val="both"/>
        <w:rPr>
          <w:rFonts w:ascii="Arial" w:hAnsi="Arial" w:cs="Arial"/>
          <w:sz w:val="14"/>
          <w:szCs w:val="14"/>
        </w:rPr>
      </w:pPr>
      <w:r w:rsidRPr="00244AF9">
        <w:rPr>
          <w:rFonts w:ascii="Arial" w:hAnsi="Arial" w:cs="Arial"/>
          <w:sz w:val="14"/>
          <w:szCs w:val="14"/>
        </w:rPr>
        <w:t>W związku z przetwarzaniem Państwa danych osobowych przysługują Państwu następujące prawa: prawo dostępu do danych osobowych, prawo do żądania sprostowania, prawo do żądania usunięcia danych osobowych, prawo do żądania ograniczenia przetwarzania danych osobowych, prawo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do przenoszenia danych</w:t>
      </w:r>
      <w:r w:rsidR="001B4B02" w:rsidRPr="00244AF9">
        <w:rPr>
          <w:rFonts w:ascii="Arial" w:hAnsi="Arial" w:cs="Arial"/>
          <w:sz w:val="14"/>
          <w:szCs w:val="14"/>
        </w:rPr>
        <w:t xml:space="preserve">, </w:t>
      </w:r>
      <w:r w:rsidRPr="00244AF9">
        <w:rPr>
          <w:rFonts w:ascii="Arial" w:hAnsi="Arial" w:cs="Arial"/>
          <w:sz w:val="14"/>
          <w:szCs w:val="14"/>
        </w:rPr>
        <w:t>prawo sprzeciwu wobec przetwarzania</w:t>
      </w:r>
      <w:r w:rsidR="001B4B02" w:rsidRPr="00244AF9">
        <w:rPr>
          <w:rFonts w:ascii="Arial" w:hAnsi="Arial" w:cs="Arial"/>
          <w:sz w:val="14"/>
          <w:szCs w:val="14"/>
        </w:rPr>
        <w:t xml:space="preserve"> oraz prawo do wycofania zgody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="001B4B02" w:rsidRPr="00244AF9">
        <w:rPr>
          <w:rFonts w:ascii="Arial" w:hAnsi="Arial" w:cs="Arial"/>
          <w:sz w:val="14"/>
          <w:szCs w:val="14"/>
        </w:rPr>
        <w:t>na przetwarzanie danych osobowych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="001B4B02" w:rsidRPr="00244AF9">
        <w:rPr>
          <w:rFonts w:ascii="Arial" w:hAnsi="Arial" w:cs="Arial"/>
          <w:sz w:val="14"/>
          <w:szCs w:val="14"/>
        </w:rPr>
        <w:t>w dowolnym momencie, jeżeli wcześniej została udzielona.</w:t>
      </w:r>
    </w:p>
    <w:p w14:paraId="522804E4" w14:textId="13E29953" w:rsidR="000172E5" w:rsidRPr="00244AF9" w:rsidRDefault="00D304A1" w:rsidP="009A2D10">
      <w:pPr>
        <w:pStyle w:val="Akapitzlist"/>
        <w:numPr>
          <w:ilvl w:val="0"/>
          <w:numId w:val="24"/>
        </w:numPr>
        <w:tabs>
          <w:tab w:val="left" w:pos="2672"/>
        </w:tabs>
        <w:spacing w:before="0" w:after="0" w:line="140" w:lineRule="exact"/>
        <w:ind w:left="284" w:hanging="284"/>
        <w:jc w:val="both"/>
        <w:rPr>
          <w:rFonts w:ascii="Arial" w:hAnsi="Arial" w:cs="Arial"/>
          <w:sz w:val="14"/>
          <w:szCs w:val="14"/>
        </w:rPr>
      </w:pPr>
      <w:r w:rsidRPr="00244AF9">
        <w:rPr>
          <w:rFonts w:ascii="Arial" w:hAnsi="Arial" w:cs="Arial"/>
          <w:sz w:val="14"/>
          <w:szCs w:val="14"/>
        </w:rPr>
        <w:t>Przysługuje Państwu prawo do wniesienia skargi do Urzędu Ochrony Danych Osobowych</w:t>
      </w:r>
      <w:r w:rsidR="001B4B02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ul. Stawki</w:t>
      </w:r>
      <w:r w:rsidR="001B4B02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2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w Warszawie,</w:t>
      </w:r>
      <w:r w:rsidR="0037176F" w:rsidRPr="00244AF9">
        <w:rPr>
          <w:rFonts w:ascii="Arial" w:hAnsi="Arial" w:cs="Arial"/>
          <w:sz w:val="14"/>
          <w:szCs w:val="14"/>
        </w:rPr>
        <w:t xml:space="preserve"> </w:t>
      </w:r>
      <w:r w:rsidRPr="00244AF9">
        <w:rPr>
          <w:rFonts w:ascii="Arial" w:hAnsi="Arial" w:cs="Arial"/>
          <w:sz w:val="14"/>
          <w:szCs w:val="14"/>
        </w:rPr>
        <w:t>jeżeli uznacie Państwo, że przetwarzanie Państwa danych osobowych narusza przepisy prawa.</w:t>
      </w:r>
    </w:p>
    <w:sectPr w:rsidR="000172E5" w:rsidRPr="00244AF9" w:rsidSect="00DB22EF">
      <w:pgSz w:w="11907" w:h="16839" w:code="9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68D0E6" w14:textId="77777777" w:rsidR="0043028B" w:rsidRDefault="0043028B" w:rsidP="000172E5">
      <w:pPr>
        <w:spacing w:after="0" w:line="240" w:lineRule="auto"/>
      </w:pPr>
      <w:r>
        <w:separator/>
      </w:r>
    </w:p>
  </w:endnote>
  <w:endnote w:type="continuationSeparator" w:id="0">
    <w:p w14:paraId="6FEE7435" w14:textId="77777777" w:rsidR="0043028B" w:rsidRDefault="0043028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47B9D6-6FB3-48D4-8A8A-A47EFF4C9675}"/>
    <w:embedBold r:id="rId2" w:fontKey="{BE20D99C-66EA-4076-B2E1-F34E8419970B}"/>
    <w:embedItalic r:id="rId3" w:fontKey="{5B2AA63A-9865-4D03-8F6C-7C96109908A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B247D240-38E7-4D6A-9B60-DB0E9303EAB2}"/>
    <w:embedBold r:id="rId5" w:fontKey="{00B55CAC-D67C-420C-B592-1F87F82DEF65}"/>
    <w:embedItalic r:id="rId6" w:fontKey="{0B945037-0BAF-448D-838A-475EA4641EA0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2F1EC3AE-7597-4754-AA85-CCC6C479AD7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9775867-71FF-4DFF-99CF-A53BAD812D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B03C45A9-BC76-454D-AFBF-E075B1AD5E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09225A7-56A1-4287-B121-42FBA4FB3F3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EAE85" w14:textId="77777777" w:rsidR="0043028B" w:rsidRDefault="0043028B" w:rsidP="000172E5">
      <w:pPr>
        <w:spacing w:after="0" w:line="240" w:lineRule="auto"/>
      </w:pPr>
      <w:r>
        <w:separator/>
      </w:r>
    </w:p>
  </w:footnote>
  <w:footnote w:type="continuationSeparator" w:id="0">
    <w:p w14:paraId="281E2D44" w14:textId="77777777" w:rsidR="0043028B" w:rsidRDefault="0043028B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4FC2E6D"/>
    <w:multiLevelType w:val="hybridMultilevel"/>
    <w:tmpl w:val="6AD62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D41AA8"/>
    <w:multiLevelType w:val="hybridMultilevel"/>
    <w:tmpl w:val="AEB85AAA"/>
    <w:lvl w:ilvl="0" w:tplc="5CC41D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6"/>
  </w:num>
  <w:num w:numId="8">
    <w:abstractNumId w:val="11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4"/>
  </w:num>
  <w:num w:numId="23">
    <w:abstractNumId w:val="16"/>
  </w:num>
  <w:num w:numId="24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S3Q0i6dHTQUA8/vYDDS+RZKf0KergfV4/guck7hbdACtdHzTM4B35zG8+dThF4X1npfHTQY0kMsOGsnmAhoVQQ==" w:salt="MyilhUjhoCratqxtqgq2w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FE3"/>
    <w:rsid w:val="000172E5"/>
    <w:rsid w:val="00030470"/>
    <w:rsid w:val="0003067E"/>
    <w:rsid w:val="00052382"/>
    <w:rsid w:val="000614FB"/>
    <w:rsid w:val="0006568A"/>
    <w:rsid w:val="00076F0F"/>
    <w:rsid w:val="00084253"/>
    <w:rsid w:val="000D1F49"/>
    <w:rsid w:val="000E7516"/>
    <w:rsid w:val="001727CA"/>
    <w:rsid w:val="001800AB"/>
    <w:rsid w:val="001B4B02"/>
    <w:rsid w:val="001C39D6"/>
    <w:rsid w:val="00244AF9"/>
    <w:rsid w:val="002C56E6"/>
    <w:rsid w:val="002D4C4C"/>
    <w:rsid w:val="003044A6"/>
    <w:rsid w:val="00311D4F"/>
    <w:rsid w:val="00326C56"/>
    <w:rsid w:val="0034390E"/>
    <w:rsid w:val="00344849"/>
    <w:rsid w:val="003538CA"/>
    <w:rsid w:val="00361E11"/>
    <w:rsid w:val="0037176F"/>
    <w:rsid w:val="003769BA"/>
    <w:rsid w:val="0039680E"/>
    <w:rsid w:val="003F0847"/>
    <w:rsid w:val="0040090B"/>
    <w:rsid w:val="0043028B"/>
    <w:rsid w:val="0046302A"/>
    <w:rsid w:val="00487D2D"/>
    <w:rsid w:val="004D5D62"/>
    <w:rsid w:val="004F5303"/>
    <w:rsid w:val="00502E9C"/>
    <w:rsid w:val="005112D0"/>
    <w:rsid w:val="005421C9"/>
    <w:rsid w:val="0054397C"/>
    <w:rsid w:val="00557538"/>
    <w:rsid w:val="00561D42"/>
    <w:rsid w:val="00577E06"/>
    <w:rsid w:val="00583334"/>
    <w:rsid w:val="005877F3"/>
    <w:rsid w:val="005A3BF7"/>
    <w:rsid w:val="005F2035"/>
    <w:rsid w:val="005F7990"/>
    <w:rsid w:val="006145D8"/>
    <w:rsid w:val="00637200"/>
    <w:rsid w:val="0063739C"/>
    <w:rsid w:val="006D1B9A"/>
    <w:rsid w:val="00711895"/>
    <w:rsid w:val="007147D7"/>
    <w:rsid w:val="007402E5"/>
    <w:rsid w:val="00770F25"/>
    <w:rsid w:val="007A35A8"/>
    <w:rsid w:val="007B0A85"/>
    <w:rsid w:val="007C6A52"/>
    <w:rsid w:val="007F1C46"/>
    <w:rsid w:val="0080317D"/>
    <w:rsid w:val="0082043E"/>
    <w:rsid w:val="00846B76"/>
    <w:rsid w:val="008665D4"/>
    <w:rsid w:val="0086797B"/>
    <w:rsid w:val="008E203A"/>
    <w:rsid w:val="0091229C"/>
    <w:rsid w:val="00940E73"/>
    <w:rsid w:val="009512C6"/>
    <w:rsid w:val="0098597D"/>
    <w:rsid w:val="009A2D10"/>
    <w:rsid w:val="009B50E9"/>
    <w:rsid w:val="009C7D77"/>
    <w:rsid w:val="009F619A"/>
    <w:rsid w:val="009F6DDE"/>
    <w:rsid w:val="00A370A8"/>
    <w:rsid w:val="00B337A2"/>
    <w:rsid w:val="00B35BC2"/>
    <w:rsid w:val="00BD0E20"/>
    <w:rsid w:val="00BD4753"/>
    <w:rsid w:val="00BD5CB1"/>
    <w:rsid w:val="00BD6247"/>
    <w:rsid w:val="00BE62EE"/>
    <w:rsid w:val="00BF2C42"/>
    <w:rsid w:val="00C003BA"/>
    <w:rsid w:val="00C17BCE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3042D"/>
    <w:rsid w:val="00D304A1"/>
    <w:rsid w:val="00DB22EF"/>
    <w:rsid w:val="00DB3FAD"/>
    <w:rsid w:val="00DC71EC"/>
    <w:rsid w:val="00DD12DF"/>
    <w:rsid w:val="00E31724"/>
    <w:rsid w:val="00E36FE3"/>
    <w:rsid w:val="00E43ECD"/>
    <w:rsid w:val="00E45D6D"/>
    <w:rsid w:val="00E55312"/>
    <w:rsid w:val="00E61C09"/>
    <w:rsid w:val="00EB3B58"/>
    <w:rsid w:val="00EC7359"/>
    <w:rsid w:val="00EE3054"/>
    <w:rsid w:val="00EF2556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5CDDD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3717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n\AppData\Roaming\Microsoft\Templates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4870E73164144B1BE86648223E12A7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7FF3FC-BC4A-4C67-B2CC-7ACC9E85EC9A}"/>
      </w:docPartPr>
      <w:docPartBody>
        <w:p w:rsidR="002A0A8B" w:rsidRDefault="00347EC7" w:rsidP="00347EC7">
          <w:pPr>
            <w:pStyle w:val="94870E73164144B1BE86648223E12A7F3"/>
          </w:pPr>
          <w:r w:rsidRPr="00244AF9">
            <w:rPr>
              <w:rFonts w:ascii="Arial" w:hAnsi="Arial" w:cs="Arial"/>
              <w:sz w:val="22"/>
              <w:szCs w:val="22"/>
              <w:lang w:bidi="pl-PL"/>
            </w:rPr>
            <w:t>Imię</w:t>
          </w:r>
        </w:p>
      </w:docPartBody>
    </w:docPart>
    <w:docPart>
      <w:docPartPr>
        <w:name w:val="4B5F018B053B4B189B596BCEFDA5E5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7911EB-1B60-4C1F-973D-F0BA33D29C2D}"/>
      </w:docPartPr>
      <w:docPartBody>
        <w:p w:rsidR="002A0A8B" w:rsidRDefault="00347EC7" w:rsidP="00347EC7">
          <w:pPr>
            <w:pStyle w:val="4B5F018B053B4B189B596BCEFDA5E53C3"/>
          </w:pPr>
          <w:r w:rsidRPr="00244AF9">
            <w:rPr>
              <w:rFonts w:ascii="Arial" w:hAnsi="Arial" w:cs="Arial"/>
              <w:sz w:val="22"/>
              <w:szCs w:val="22"/>
              <w:lang w:bidi="pl-PL"/>
            </w:rPr>
            <w:t>Nazwisko</w:t>
          </w:r>
        </w:p>
      </w:docPartBody>
    </w:docPart>
    <w:docPart>
      <w:docPartPr>
        <w:name w:val="3C5E398171A54FCEA9E7DE2FE68754F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2815B2-9634-4041-B4EA-50429248A074}"/>
      </w:docPartPr>
      <w:docPartBody>
        <w:p w:rsidR="002A0A8B" w:rsidRDefault="00347EC7" w:rsidP="00347EC7">
          <w:pPr>
            <w:pStyle w:val="3C5E398171A54FCEA9E7DE2FE68754FD3"/>
          </w:pPr>
          <w:r w:rsidRPr="00244AF9">
            <w:rPr>
              <w:rFonts w:ascii="Arial" w:hAnsi="Arial" w:cs="Arial"/>
              <w:sz w:val="22"/>
              <w:szCs w:val="22"/>
              <w:lang w:bidi="pl-PL"/>
            </w:rPr>
            <w:t>Adres e-mail</w:t>
          </w:r>
        </w:p>
      </w:docPartBody>
    </w:docPart>
    <w:docPart>
      <w:docPartPr>
        <w:name w:val="DefaultPlaceholder_10818685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FC0E77-44A1-494A-91E5-7D6F45A35E35}"/>
      </w:docPartPr>
      <w:docPartBody>
        <w:p w:rsidR="008F4A56" w:rsidRDefault="00741025">
          <w:r w:rsidRPr="00342F03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C1BDA42E8AE244FDB12D96C23BAC7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1C420C-45C1-479E-98C6-CED4A67B334E}"/>
      </w:docPartPr>
      <w:docPartBody>
        <w:p w:rsidR="008F4A56" w:rsidRDefault="00741025" w:rsidP="00741025">
          <w:pPr>
            <w:pStyle w:val="C1BDA42E8AE244FDB12D96C23BAC7E461"/>
          </w:pPr>
          <w:r w:rsidRPr="00342F03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B07EB4097745928B9D2E4A2E8E387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4E583A-684C-43A4-890A-261A9295BDEE}"/>
      </w:docPartPr>
      <w:docPartBody>
        <w:p w:rsidR="008F4A56" w:rsidRDefault="00741025" w:rsidP="00741025">
          <w:pPr>
            <w:pStyle w:val="DEB07EB4097745928B9D2E4A2E8E387E1"/>
          </w:pPr>
          <w:r w:rsidRPr="00342F03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B7F6980D590F458AAFAE7EC794A438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4AA67C-F371-482D-8076-838C8BAF399F}"/>
      </w:docPartPr>
      <w:docPartBody>
        <w:p w:rsidR="008F4A56" w:rsidRDefault="00741025" w:rsidP="00741025">
          <w:pPr>
            <w:pStyle w:val="B7F6980D590F458AAFAE7EC794A438741"/>
          </w:pPr>
          <w:r w:rsidRPr="00342F03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13F02BE5E3E04F4DBC9480170275E0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C297A84-D724-4111-9334-F150117FC501}"/>
      </w:docPartPr>
      <w:docPartBody>
        <w:p w:rsidR="008F4A56" w:rsidRDefault="00741025" w:rsidP="00741025">
          <w:pPr>
            <w:pStyle w:val="13F02BE5E3E04F4DBC9480170275E0151"/>
          </w:pPr>
          <w:r w:rsidRPr="00342F03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835B51A652C346948A24D4FBBBABC9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9056EC-B993-4FE1-9B38-A9C1A210556F}"/>
      </w:docPartPr>
      <w:docPartBody>
        <w:p w:rsidR="008F4A56" w:rsidRDefault="00741025" w:rsidP="00741025">
          <w:pPr>
            <w:pStyle w:val="835B51A652C346948A24D4FBBBABC9D11"/>
          </w:pPr>
          <w:r w:rsidRPr="00342F03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8345CB3-173C-4A73-948A-2B4942EBE2EB}"/>
      </w:docPartPr>
      <w:docPartBody>
        <w:p w:rsidR="008F4A56" w:rsidRDefault="00741025">
          <w:r w:rsidRPr="00342F03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5CE"/>
    <w:rsid w:val="000005CE"/>
    <w:rsid w:val="000C06E1"/>
    <w:rsid w:val="002A0A8B"/>
    <w:rsid w:val="00347EC7"/>
    <w:rsid w:val="00363DD1"/>
    <w:rsid w:val="0042385E"/>
    <w:rsid w:val="005175EE"/>
    <w:rsid w:val="00741025"/>
    <w:rsid w:val="008F4A56"/>
    <w:rsid w:val="00D8435E"/>
    <w:rsid w:val="00E2793C"/>
    <w:rsid w:val="00E35201"/>
    <w:rsid w:val="00EC03A2"/>
    <w:rsid w:val="00F7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4870E73164144B1BE86648223E12A7F">
    <w:name w:val="94870E73164144B1BE86648223E12A7F"/>
  </w:style>
  <w:style w:type="paragraph" w:customStyle="1" w:styleId="4B5F018B053B4B189B596BCEFDA5E53C">
    <w:name w:val="4B5F018B053B4B189B596BCEFDA5E53C"/>
  </w:style>
  <w:style w:type="paragraph" w:customStyle="1" w:styleId="3C5E398171A54FCEA9E7DE2FE68754FD">
    <w:name w:val="3C5E398171A54FCEA9E7DE2FE68754FD"/>
  </w:style>
  <w:style w:type="character" w:styleId="Tekstzastpczy">
    <w:name w:val="Placeholder Text"/>
    <w:basedOn w:val="Domylnaczcionkaakapitu"/>
    <w:uiPriority w:val="99"/>
    <w:semiHidden/>
    <w:rsid w:val="00741025"/>
    <w:rPr>
      <w:color w:val="808080"/>
    </w:rPr>
  </w:style>
  <w:style w:type="paragraph" w:customStyle="1" w:styleId="94870E73164144B1BE86648223E12A7F1">
    <w:name w:val="94870E73164144B1BE86648223E12A7F1"/>
    <w:rsid w:val="00741025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C1BDA42E8AE244FDB12D96C23BAC7E46">
    <w:name w:val="C1BDA42E8AE244FDB12D96C23BAC7E46"/>
    <w:rsid w:val="00741025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4B5F018B053B4B189B596BCEFDA5E53C1">
    <w:name w:val="4B5F018B053B4B189B596BCEFDA5E53C1"/>
    <w:rsid w:val="00741025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DEB07EB4097745928B9D2E4A2E8E387E">
    <w:name w:val="DEB07EB4097745928B9D2E4A2E8E387E"/>
    <w:rsid w:val="00741025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7F6980D590F458AAFAE7EC794A43874">
    <w:name w:val="B7F6980D590F458AAFAE7EC794A43874"/>
    <w:rsid w:val="00741025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C5E398171A54FCEA9E7DE2FE68754FD1">
    <w:name w:val="3C5E398171A54FCEA9E7DE2FE68754FD1"/>
    <w:rsid w:val="00741025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13F02BE5E3E04F4DBC9480170275E015">
    <w:name w:val="13F02BE5E3E04F4DBC9480170275E015"/>
    <w:rsid w:val="00741025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35B51A652C346948A24D4FBBBABC9D1">
    <w:name w:val="835B51A652C346948A24D4FBBBABC9D1"/>
    <w:rsid w:val="00741025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4870E73164144B1BE86648223E12A7F2">
    <w:name w:val="94870E73164144B1BE86648223E12A7F2"/>
    <w:rsid w:val="00741025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C1BDA42E8AE244FDB12D96C23BAC7E461">
    <w:name w:val="C1BDA42E8AE244FDB12D96C23BAC7E461"/>
    <w:rsid w:val="00741025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4B5F018B053B4B189B596BCEFDA5E53C2">
    <w:name w:val="4B5F018B053B4B189B596BCEFDA5E53C2"/>
    <w:rsid w:val="00741025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DEB07EB4097745928B9D2E4A2E8E387E1">
    <w:name w:val="DEB07EB4097745928B9D2E4A2E8E387E1"/>
    <w:rsid w:val="00741025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7F6980D590F458AAFAE7EC794A438741">
    <w:name w:val="B7F6980D590F458AAFAE7EC794A438741"/>
    <w:rsid w:val="00741025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C5E398171A54FCEA9E7DE2FE68754FD2">
    <w:name w:val="3C5E398171A54FCEA9E7DE2FE68754FD2"/>
    <w:rsid w:val="00741025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13F02BE5E3E04F4DBC9480170275E0151">
    <w:name w:val="13F02BE5E3E04F4DBC9480170275E0151"/>
    <w:rsid w:val="00741025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35B51A652C346948A24D4FBBBABC9D11">
    <w:name w:val="835B51A652C346948A24D4FBBBABC9D11"/>
    <w:rsid w:val="00741025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4870E73164144B1BE86648223E12A7F3">
    <w:name w:val="94870E73164144B1BE86648223E12A7F3"/>
    <w:rsid w:val="00347EC7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4B5F018B053B4B189B596BCEFDA5E53C3">
    <w:name w:val="4B5F018B053B4B189B596BCEFDA5E53C3"/>
    <w:rsid w:val="00347EC7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C5E398171A54FCEA9E7DE2FE68754FD3">
    <w:name w:val="3C5E398171A54FCEA9E7DE2FE68754FD3"/>
    <w:rsid w:val="00347EC7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B2D759-DA93-4B12-BE78-B17D5524C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530</Words>
  <Characters>3183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2022-03-10T11:16:00Z</dcterms:created>
  <dcterms:modified xsi:type="dcterms:W3CDTF">2022-03-10T11:36:00Z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